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A6B78" w14:textId="1E8B5FA8" w:rsidR="009C20A0" w:rsidRPr="00CB05AA" w:rsidRDefault="00CC1824" w:rsidP="00CB05AA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43BD6AEB">
            <wp:simplePos x="0" y="0"/>
            <wp:positionH relativeFrom="column">
              <wp:posOffset>-409575</wp:posOffset>
            </wp:positionH>
            <wp:positionV relativeFrom="paragraph">
              <wp:posOffset>153035</wp:posOffset>
            </wp:positionV>
            <wp:extent cx="1379220" cy="2514600"/>
            <wp:effectExtent l="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  <w:r w:rsidR="00CB05AA" w:rsidRPr="00CB05AA">
        <w:rPr>
          <w:rStyle w:val="style7"/>
          <w:rFonts w:ascii="Bookman Old Style" w:hAnsi="Bookman Old Style"/>
          <w:color w:val="000000"/>
          <w:sz w:val="44"/>
          <w:szCs w:val="44"/>
        </w:rPr>
        <w:t>EL SEÑOR</w:t>
      </w:r>
    </w:p>
    <w:p w14:paraId="5ECB449D" w14:textId="77777777" w:rsidR="00C4704B" w:rsidRPr="00C4704B" w:rsidRDefault="00CB05AA" w:rsidP="00C4704B">
      <w:pPr>
        <w:tabs>
          <w:tab w:val="left" w:pos="-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 w:rsidRPr="00C4704B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DON </w:t>
      </w:r>
      <w:r w:rsidR="00C4704B" w:rsidRPr="00C4704B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MANUEL </w:t>
      </w:r>
    </w:p>
    <w:p w14:paraId="05F045A3" w14:textId="453A0B2B" w:rsidR="002E547D" w:rsidRPr="00C4704B" w:rsidRDefault="00C4704B" w:rsidP="00C4704B">
      <w:pPr>
        <w:tabs>
          <w:tab w:val="left" w:pos="-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 w:rsidRPr="00C4704B">
        <w:rPr>
          <w:rStyle w:val="style7"/>
          <w:rFonts w:ascii="Bookman Old Style" w:hAnsi="Bookman Old Style"/>
          <w:b/>
          <w:color w:val="000000"/>
          <w:sz w:val="60"/>
          <w:szCs w:val="60"/>
        </w:rPr>
        <w:t>AMENEIROS MOLDES</w:t>
      </w:r>
    </w:p>
    <w:p w14:paraId="3A678320" w14:textId="77777777" w:rsidR="00C4704B" w:rsidRPr="00C4704B" w:rsidRDefault="00C4704B" w:rsidP="0010454C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16"/>
          <w:szCs w:val="16"/>
        </w:rPr>
      </w:pPr>
    </w:p>
    <w:p w14:paraId="60F7E45A" w14:textId="4F11DC46" w:rsidR="00030109" w:rsidRDefault="00C4704B" w:rsidP="0010454C">
      <w:pPr>
        <w:tabs>
          <w:tab w:val="left" w:pos="567"/>
        </w:tabs>
        <w:ind w:left="-709"/>
        <w:jc w:val="center"/>
        <w:rPr>
          <w:rFonts w:ascii="Century Schoolbook" w:hAnsi="Century Schoolbook"/>
          <w:b/>
          <w:bCs/>
          <w:sz w:val="40"/>
          <w:szCs w:val="40"/>
        </w:rPr>
      </w:pPr>
      <w:r w:rsidRPr="00C4704B">
        <w:rPr>
          <w:rFonts w:ascii="Century Schoolbook" w:hAnsi="Century Schoolbook"/>
          <w:b/>
          <w:bCs/>
          <w:sz w:val="40"/>
          <w:szCs w:val="40"/>
        </w:rPr>
        <w:t xml:space="preserve">“O </w:t>
      </w:r>
      <w:proofErr w:type="spellStart"/>
      <w:r w:rsidRPr="00C4704B">
        <w:rPr>
          <w:rFonts w:ascii="Century Schoolbook" w:hAnsi="Century Schoolbook"/>
          <w:b/>
          <w:bCs/>
          <w:sz w:val="40"/>
          <w:szCs w:val="40"/>
        </w:rPr>
        <w:t>Xí</w:t>
      </w:r>
      <w:r>
        <w:rPr>
          <w:rFonts w:ascii="Century Schoolbook" w:hAnsi="Century Schoolbook"/>
          <w:b/>
          <w:bCs/>
          <w:sz w:val="40"/>
          <w:szCs w:val="40"/>
        </w:rPr>
        <w:t>a</w:t>
      </w:r>
      <w:proofErr w:type="spellEnd"/>
      <w:r w:rsidRPr="00C4704B">
        <w:rPr>
          <w:rFonts w:ascii="Century Schoolbook" w:hAnsi="Century Schoolbook"/>
          <w:b/>
          <w:bCs/>
          <w:sz w:val="40"/>
          <w:szCs w:val="40"/>
        </w:rPr>
        <w:t>”</w:t>
      </w:r>
    </w:p>
    <w:p w14:paraId="4364B243" w14:textId="77777777" w:rsidR="00C4704B" w:rsidRPr="00C4704B" w:rsidRDefault="00C4704B" w:rsidP="0010454C">
      <w:pPr>
        <w:tabs>
          <w:tab w:val="left" w:pos="567"/>
        </w:tabs>
        <w:ind w:left="-709"/>
        <w:jc w:val="center"/>
        <w:rPr>
          <w:rFonts w:ascii="Century Schoolbook" w:hAnsi="Century Schoolbook"/>
          <w:b/>
          <w:bCs/>
          <w:sz w:val="6"/>
          <w:szCs w:val="6"/>
        </w:rPr>
      </w:pPr>
    </w:p>
    <w:p w14:paraId="675D3064" w14:textId="084C914F" w:rsidR="00C4704B" w:rsidRPr="00C4704B" w:rsidRDefault="00C4704B" w:rsidP="0010454C">
      <w:pPr>
        <w:tabs>
          <w:tab w:val="left" w:pos="567"/>
        </w:tabs>
        <w:ind w:left="-709"/>
        <w:jc w:val="center"/>
        <w:rPr>
          <w:rFonts w:ascii="Century Schoolbook" w:hAnsi="Century Schoolbook"/>
          <w:sz w:val="36"/>
          <w:szCs w:val="36"/>
        </w:rPr>
      </w:pPr>
      <w:r w:rsidRPr="00C4704B">
        <w:rPr>
          <w:rFonts w:ascii="Century Schoolbook" w:hAnsi="Century Schoolbook"/>
          <w:sz w:val="36"/>
          <w:szCs w:val="36"/>
        </w:rPr>
        <w:t>(</w:t>
      </w:r>
      <w:proofErr w:type="spellStart"/>
      <w:r w:rsidRPr="00C4704B">
        <w:rPr>
          <w:rFonts w:ascii="Century Schoolbook" w:hAnsi="Century Schoolbook"/>
          <w:sz w:val="36"/>
          <w:szCs w:val="36"/>
        </w:rPr>
        <w:t>Vdo</w:t>
      </w:r>
      <w:proofErr w:type="spellEnd"/>
      <w:r w:rsidRPr="00C4704B">
        <w:rPr>
          <w:rFonts w:ascii="Century Schoolbook" w:hAnsi="Century Schoolbook"/>
          <w:sz w:val="36"/>
          <w:szCs w:val="36"/>
        </w:rPr>
        <w:t xml:space="preserve"> de Lucía Martínez </w:t>
      </w:r>
      <w:proofErr w:type="spellStart"/>
      <w:r w:rsidRPr="00C4704B">
        <w:rPr>
          <w:rFonts w:ascii="Century Schoolbook" w:hAnsi="Century Schoolbook"/>
          <w:sz w:val="36"/>
          <w:szCs w:val="36"/>
        </w:rPr>
        <w:t>Pousada</w:t>
      </w:r>
      <w:proofErr w:type="spellEnd"/>
      <w:r w:rsidRPr="00C4704B">
        <w:rPr>
          <w:rFonts w:ascii="Century Schoolbook" w:hAnsi="Century Schoolbook"/>
          <w:sz w:val="36"/>
          <w:szCs w:val="36"/>
        </w:rPr>
        <w:t>)</w:t>
      </w:r>
    </w:p>
    <w:p w14:paraId="771092D9" w14:textId="42AE267B" w:rsidR="003E22A4" w:rsidRDefault="003E22A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238AA368" w:rsidR="00DA0260" w:rsidRPr="00C4704B" w:rsidRDefault="00FA4D3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 w:rsidRPr="00C4704B"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C4704B">
        <w:rPr>
          <w:rFonts w:ascii="Century Schoolbook" w:hAnsi="Century Schoolbook"/>
          <w:sz w:val="32"/>
          <w:szCs w:val="32"/>
        </w:rPr>
        <w:t>el día</w:t>
      </w:r>
      <w:r w:rsidR="008F2910" w:rsidRPr="00C4704B">
        <w:rPr>
          <w:rFonts w:ascii="Century Schoolbook" w:hAnsi="Century Schoolbook"/>
          <w:sz w:val="32"/>
          <w:szCs w:val="32"/>
        </w:rPr>
        <w:t xml:space="preserve"> </w:t>
      </w:r>
      <w:r w:rsidR="00C4704B" w:rsidRPr="00C4704B">
        <w:rPr>
          <w:rFonts w:ascii="Century Schoolbook" w:hAnsi="Century Schoolbook"/>
          <w:sz w:val="32"/>
          <w:szCs w:val="32"/>
        </w:rPr>
        <w:t>25</w:t>
      </w:r>
      <w:r w:rsidR="001A670E" w:rsidRPr="00C4704B">
        <w:rPr>
          <w:rFonts w:ascii="Century Schoolbook" w:hAnsi="Century Schoolbook"/>
          <w:sz w:val="32"/>
          <w:szCs w:val="32"/>
        </w:rPr>
        <w:t xml:space="preserve"> </w:t>
      </w:r>
      <w:r w:rsidR="00862A22" w:rsidRPr="00C4704B">
        <w:rPr>
          <w:rFonts w:ascii="Century Schoolbook" w:hAnsi="Century Schoolbook"/>
          <w:sz w:val="32"/>
          <w:szCs w:val="32"/>
        </w:rPr>
        <w:t>de</w:t>
      </w:r>
      <w:r w:rsidR="00F458DA" w:rsidRPr="00C4704B">
        <w:rPr>
          <w:rFonts w:ascii="Century Schoolbook" w:hAnsi="Century Schoolbook"/>
          <w:sz w:val="32"/>
          <w:szCs w:val="32"/>
        </w:rPr>
        <w:t xml:space="preserve">l </w:t>
      </w:r>
      <w:r w:rsidR="00C4704B" w:rsidRPr="00C4704B">
        <w:rPr>
          <w:rFonts w:ascii="Century Schoolbook" w:hAnsi="Century Schoolbook"/>
          <w:sz w:val="32"/>
          <w:szCs w:val="32"/>
        </w:rPr>
        <w:t>p</w:t>
      </w:r>
      <w:r w:rsidR="00F458DA" w:rsidRPr="00C4704B">
        <w:rPr>
          <w:rFonts w:ascii="Century Schoolbook" w:hAnsi="Century Schoolbook"/>
          <w:sz w:val="32"/>
          <w:szCs w:val="32"/>
        </w:rPr>
        <w:t>resente</w:t>
      </w:r>
      <w:r w:rsidR="00060FB5" w:rsidRPr="00C4704B">
        <w:rPr>
          <w:rFonts w:ascii="Century Schoolbook" w:hAnsi="Century Schoolbook"/>
          <w:sz w:val="32"/>
          <w:szCs w:val="32"/>
        </w:rPr>
        <w:t xml:space="preserve"> a los </w:t>
      </w:r>
      <w:r w:rsidR="00C4704B" w:rsidRPr="00C4704B">
        <w:rPr>
          <w:rFonts w:ascii="Century Schoolbook" w:hAnsi="Century Schoolbook"/>
          <w:sz w:val="32"/>
          <w:szCs w:val="32"/>
        </w:rPr>
        <w:t>96</w:t>
      </w:r>
      <w:r w:rsidR="00160E76" w:rsidRPr="00C4704B">
        <w:rPr>
          <w:rFonts w:ascii="Century Schoolbook" w:hAnsi="Century Schoolbook"/>
          <w:sz w:val="32"/>
          <w:szCs w:val="32"/>
        </w:rPr>
        <w:t xml:space="preserve"> años</w:t>
      </w:r>
      <w:r w:rsidR="007472AB" w:rsidRPr="00C4704B">
        <w:rPr>
          <w:rFonts w:ascii="Century Schoolbook" w:hAnsi="Century Schoolbook"/>
          <w:sz w:val="32"/>
          <w:szCs w:val="32"/>
        </w:rPr>
        <w:t xml:space="preserve"> </w:t>
      </w:r>
      <w:r w:rsidR="00C4704B" w:rsidRPr="00C4704B">
        <w:rPr>
          <w:rFonts w:ascii="Century Schoolbook" w:hAnsi="Century Schoolbook"/>
          <w:sz w:val="32"/>
          <w:szCs w:val="32"/>
        </w:rPr>
        <w:t xml:space="preserve">de edad </w:t>
      </w:r>
      <w:r w:rsidR="00F74629" w:rsidRPr="00C4704B">
        <w:rPr>
          <w:rFonts w:ascii="Century Schoolbook" w:hAnsi="Century Schoolbook"/>
          <w:sz w:val="32"/>
          <w:szCs w:val="32"/>
        </w:rPr>
        <w:t>d</w:t>
      </w:r>
      <w:r w:rsidR="00DA0260" w:rsidRPr="00C4704B">
        <w:rPr>
          <w:rFonts w:ascii="Century Schoolbook" w:hAnsi="Century Schoolbook"/>
          <w:sz w:val="32"/>
          <w:szCs w:val="32"/>
        </w:rPr>
        <w:t>espués de recibir</w:t>
      </w:r>
      <w:r w:rsidR="0025441B" w:rsidRPr="00C4704B">
        <w:rPr>
          <w:rFonts w:ascii="Century Schoolbook" w:hAnsi="Century Schoolbook"/>
          <w:sz w:val="32"/>
          <w:szCs w:val="32"/>
        </w:rPr>
        <w:t xml:space="preserve"> </w:t>
      </w:r>
      <w:r w:rsidR="00DA0260" w:rsidRPr="00C4704B">
        <w:rPr>
          <w:rFonts w:ascii="Century Schoolbook" w:hAnsi="Century Schoolbook"/>
          <w:sz w:val="32"/>
          <w:szCs w:val="32"/>
        </w:rPr>
        <w:t>los</w:t>
      </w:r>
      <w:r w:rsidR="006462BE" w:rsidRPr="00C4704B">
        <w:rPr>
          <w:rFonts w:ascii="Century Schoolbook" w:hAnsi="Century Schoolbook"/>
          <w:sz w:val="32"/>
          <w:szCs w:val="32"/>
        </w:rPr>
        <w:t xml:space="preserve"> </w:t>
      </w:r>
      <w:r w:rsidR="00DA0260" w:rsidRPr="00C4704B">
        <w:rPr>
          <w:rFonts w:ascii="Century Schoolbook" w:hAnsi="Century Schoolbook"/>
          <w:sz w:val="32"/>
          <w:szCs w:val="32"/>
        </w:rPr>
        <w:t>S</w:t>
      </w:r>
      <w:r w:rsidR="00030109" w:rsidRPr="00C4704B">
        <w:rPr>
          <w:rFonts w:ascii="Century Schoolbook" w:hAnsi="Century Schoolbook"/>
          <w:sz w:val="32"/>
          <w:szCs w:val="32"/>
        </w:rPr>
        <w:t>.S y la B.A</w:t>
      </w:r>
      <w:r w:rsidR="00F458DA" w:rsidRPr="00C4704B">
        <w:rPr>
          <w:rFonts w:ascii="Century Schoolbook" w:hAnsi="Century Schoolbook"/>
          <w:sz w:val="32"/>
          <w:szCs w:val="32"/>
        </w:rPr>
        <w:t>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AFF58ED" w14:textId="32CF790E" w:rsidR="00230A44" w:rsidRDefault="00095184" w:rsidP="00D015A5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  </w:t>
      </w:r>
      <w:r w:rsidR="00C4704B"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</w:t>
      </w:r>
      <w:r w:rsidR="00030109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  <w:r w:rsidR="003E22A4"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</w:t>
      </w:r>
      <w:r w:rsidR="00111039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10454C"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</w:t>
      </w:r>
    </w:p>
    <w:p w14:paraId="13643D2A" w14:textId="078B2A49" w:rsidR="009B491D" w:rsidRDefault="009B491D" w:rsidP="009B491D">
      <w:pPr>
        <w:jc w:val="both"/>
        <w:rPr>
          <w:rFonts w:ascii="Segoe IU" w:hAnsi="Segoe IU"/>
          <w:color w:val="000000"/>
          <w:sz w:val="36"/>
          <w:szCs w:val="40"/>
        </w:rPr>
      </w:pPr>
    </w:p>
    <w:p w14:paraId="63B4DB2F" w14:textId="7572A772" w:rsidR="00050E01" w:rsidRPr="00C4704B" w:rsidRDefault="00887660" w:rsidP="00050E01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 xml:space="preserve">     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Sus hijos: Maribel y Rafael </w:t>
      </w:r>
      <w:proofErr w:type="spellStart"/>
      <w:r w:rsidR="00C4704B" w:rsidRPr="00C4704B">
        <w:rPr>
          <w:rFonts w:ascii="Segoe IU" w:hAnsi="Segoe IU"/>
          <w:color w:val="000000"/>
          <w:sz w:val="36"/>
          <w:szCs w:val="36"/>
        </w:rPr>
        <w:t>Ameneiros</w:t>
      </w:r>
      <w:proofErr w:type="spellEnd"/>
      <w:r w:rsidR="00C4704B" w:rsidRPr="00C4704B">
        <w:rPr>
          <w:rFonts w:ascii="Segoe IU" w:hAnsi="Segoe IU"/>
          <w:color w:val="000000"/>
          <w:sz w:val="36"/>
          <w:szCs w:val="36"/>
        </w:rPr>
        <w:t xml:space="preserve"> Martínez; hijos políticos: Faustino Lorenzo y Elena Estévez; nietos: Carlos y </w:t>
      </w:r>
      <w:proofErr w:type="spellStart"/>
      <w:r w:rsidR="00C4704B" w:rsidRPr="00C4704B">
        <w:rPr>
          <w:rFonts w:ascii="Segoe IU" w:hAnsi="Segoe IU"/>
          <w:color w:val="000000"/>
          <w:sz w:val="36"/>
          <w:szCs w:val="36"/>
        </w:rPr>
        <w:t>Yoana</w:t>
      </w:r>
      <w:proofErr w:type="spellEnd"/>
      <w:r w:rsidR="00C4704B" w:rsidRPr="00C4704B">
        <w:rPr>
          <w:rFonts w:ascii="Segoe IU" w:hAnsi="Segoe IU"/>
          <w:color w:val="000000"/>
          <w:sz w:val="36"/>
          <w:szCs w:val="36"/>
        </w:rPr>
        <w:t>, y Aida y Alberto; hermanos, sobrinos, primos y demás familia.</w:t>
      </w:r>
    </w:p>
    <w:p w14:paraId="1D777776" w14:textId="6EAAB043" w:rsidR="00050E01" w:rsidRPr="00C4704B" w:rsidRDefault="00050E01" w:rsidP="009B491D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19060BBC" w14:textId="77777777" w:rsidR="00050E01" w:rsidRPr="00C4704B" w:rsidRDefault="00050E01" w:rsidP="009B491D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203AB498" w14:textId="7D13C942" w:rsidR="003E22A4" w:rsidRPr="00C4704B" w:rsidRDefault="00887660" w:rsidP="003E22A4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 xml:space="preserve">     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Ruegan una oración por su alma y la asistencia a la conducción que tendrá lugar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MAÑANA MARTES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, día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26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, a la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UNA MENOS CUARTO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 del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MEDIODÍA</w:t>
      </w:r>
      <w:r w:rsidR="00C4704B" w:rsidRPr="00C4704B">
        <w:rPr>
          <w:rFonts w:ascii="Segoe IU" w:hAnsi="Segoe IU"/>
          <w:color w:val="000000"/>
          <w:sz w:val="36"/>
          <w:szCs w:val="36"/>
        </w:rPr>
        <w:t xml:space="preserve">, desde el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 xml:space="preserve">Tanatorio de </w:t>
      </w:r>
      <w:proofErr w:type="spellStart"/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Poio</w:t>
      </w:r>
      <w:proofErr w:type="spellEnd"/>
      <w:r w:rsidR="00C4704B" w:rsidRPr="00C4704B">
        <w:rPr>
          <w:rFonts w:ascii="Segoe IU" w:hAnsi="Segoe IU"/>
          <w:color w:val="000000"/>
          <w:sz w:val="36"/>
          <w:szCs w:val="36"/>
        </w:rPr>
        <w:t xml:space="preserve"> hasta la 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 xml:space="preserve">Iglesia Parroquial San </w:t>
      </w:r>
      <w:r w:rsidR="007B6D29">
        <w:rPr>
          <w:rFonts w:ascii="Segoe IU" w:hAnsi="Segoe IU"/>
          <w:b/>
          <w:bCs/>
          <w:color w:val="000000"/>
          <w:sz w:val="36"/>
          <w:szCs w:val="36"/>
        </w:rPr>
        <w:t>Bernardo</w:t>
      </w:r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 xml:space="preserve"> de </w:t>
      </w:r>
      <w:proofErr w:type="spellStart"/>
      <w:r w:rsidR="00C4704B" w:rsidRPr="00C4704B">
        <w:rPr>
          <w:rFonts w:ascii="Segoe IU" w:hAnsi="Segoe IU"/>
          <w:b/>
          <w:bCs/>
          <w:color w:val="000000"/>
          <w:sz w:val="36"/>
          <w:szCs w:val="36"/>
        </w:rPr>
        <w:t>Combarro</w:t>
      </w:r>
      <w:proofErr w:type="spellEnd"/>
      <w:r w:rsidR="00C4704B" w:rsidRPr="00C4704B">
        <w:rPr>
          <w:rFonts w:ascii="Segoe IU" w:hAnsi="Segoe IU"/>
          <w:color w:val="000000"/>
          <w:sz w:val="36"/>
          <w:szCs w:val="36"/>
        </w:rPr>
        <w:t xml:space="preserve"> donde se celebrará el funeral por su eterno descanso. A continuación, se procederá a su inhumación en el cementerio de dicha parroquia, favores por los que anticipan gracias.</w:t>
      </w:r>
    </w:p>
    <w:p w14:paraId="4439D816" w14:textId="1E822586" w:rsidR="0010454C" w:rsidRPr="0010454C" w:rsidRDefault="0010454C" w:rsidP="00C4704B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0DE0DB79" w14:textId="77777777" w:rsidR="009C20A0" w:rsidRPr="009C20A0" w:rsidRDefault="009C20A0" w:rsidP="009B491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285BA560" w14:textId="48F0A6B8" w:rsidR="00914D6B" w:rsidRDefault="00834D76" w:rsidP="00551C63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6"/>
        </w:rPr>
      </w:pPr>
      <w:r>
        <w:rPr>
          <w:rFonts w:ascii="Segoe IU" w:hAnsi="Segoe IU"/>
          <w:b/>
          <w:bCs/>
          <w:color w:val="000000"/>
          <w:sz w:val="34"/>
          <w:szCs w:val="36"/>
        </w:rPr>
        <w:t>Sala de Vel</w:t>
      </w:r>
      <w:r w:rsidR="00E34163">
        <w:rPr>
          <w:rFonts w:ascii="Segoe IU" w:hAnsi="Segoe IU"/>
          <w:b/>
          <w:bCs/>
          <w:color w:val="000000"/>
          <w:sz w:val="34"/>
          <w:szCs w:val="36"/>
        </w:rPr>
        <w:t xml:space="preserve">aciones: Tanatorio de </w:t>
      </w:r>
      <w:proofErr w:type="spellStart"/>
      <w:r w:rsidR="00E34163">
        <w:rPr>
          <w:rFonts w:ascii="Segoe IU" w:hAnsi="Segoe IU"/>
          <w:b/>
          <w:bCs/>
          <w:color w:val="000000"/>
          <w:sz w:val="34"/>
          <w:szCs w:val="36"/>
        </w:rPr>
        <w:t>Poio</w:t>
      </w:r>
      <w:proofErr w:type="spellEnd"/>
      <w:r w:rsidR="00E34163">
        <w:rPr>
          <w:rFonts w:ascii="Segoe IU" w:hAnsi="Segoe IU"/>
          <w:b/>
          <w:bCs/>
          <w:color w:val="000000"/>
          <w:sz w:val="34"/>
          <w:szCs w:val="36"/>
        </w:rPr>
        <w:t xml:space="preserve">, sala </w:t>
      </w:r>
      <w:r w:rsidR="00030109">
        <w:rPr>
          <w:rFonts w:ascii="Segoe IU" w:hAnsi="Segoe IU"/>
          <w:b/>
          <w:bCs/>
          <w:color w:val="000000"/>
          <w:sz w:val="34"/>
          <w:szCs w:val="36"/>
        </w:rPr>
        <w:t>2</w:t>
      </w:r>
    </w:p>
    <w:p w14:paraId="7BF5442D" w14:textId="77777777" w:rsidR="00AC775F" w:rsidRPr="00551C63" w:rsidRDefault="00AC775F" w:rsidP="00551C63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6"/>
        </w:rPr>
      </w:pPr>
    </w:p>
    <w:p w14:paraId="705D03E7" w14:textId="54327124" w:rsidR="00C4704B" w:rsidRDefault="00E452C2" w:rsidP="00AC775F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                                        </w:t>
      </w:r>
    </w:p>
    <w:p w14:paraId="2E2A16C5" w14:textId="77777777" w:rsidR="00C4704B" w:rsidRDefault="00C4704B" w:rsidP="00AC775F">
      <w:pPr>
        <w:rPr>
          <w:rFonts w:ascii="Segoe IU" w:hAnsi="Segoe IU"/>
          <w:color w:val="000000"/>
          <w:sz w:val="34"/>
          <w:szCs w:val="32"/>
        </w:rPr>
      </w:pPr>
    </w:p>
    <w:p w14:paraId="34BC8B71" w14:textId="138BC304" w:rsidR="00914D6B" w:rsidRPr="00914D6B" w:rsidRDefault="00CB05AA" w:rsidP="00C4704B">
      <w:pPr>
        <w:jc w:val="right"/>
        <w:rPr>
          <w:rFonts w:ascii="Segoe IU" w:hAnsi="Segoe IU"/>
          <w:color w:val="000000"/>
          <w:sz w:val="34"/>
          <w:szCs w:val="32"/>
        </w:rPr>
      </w:pPr>
      <w:proofErr w:type="spellStart"/>
      <w:r>
        <w:rPr>
          <w:rFonts w:ascii="Segoe IU" w:hAnsi="Segoe IU"/>
          <w:color w:val="000000"/>
          <w:sz w:val="34"/>
          <w:szCs w:val="32"/>
        </w:rPr>
        <w:t>Poio</w:t>
      </w:r>
      <w:proofErr w:type="spellEnd"/>
      <w:r w:rsidR="00050E01">
        <w:rPr>
          <w:rFonts w:ascii="Segoe IU" w:hAnsi="Segoe IU"/>
          <w:color w:val="000000"/>
          <w:sz w:val="34"/>
          <w:szCs w:val="32"/>
        </w:rPr>
        <w:t>,</w:t>
      </w:r>
      <w:r w:rsidR="00C87DD6">
        <w:rPr>
          <w:rFonts w:ascii="Segoe IU" w:hAnsi="Segoe IU"/>
          <w:color w:val="000000"/>
          <w:sz w:val="34"/>
          <w:szCs w:val="32"/>
        </w:rPr>
        <w:t xml:space="preserve"> </w:t>
      </w:r>
      <w:r w:rsidR="00C4704B">
        <w:rPr>
          <w:rFonts w:ascii="Segoe IU" w:hAnsi="Segoe IU"/>
          <w:color w:val="000000"/>
          <w:sz w:val="34"/>
          <w:szCs w:val="32"/>
        </w:rPr>
        <w:t>25</w:t>
      </w:r>
      <w:r w:rsidR="00B36193">
        <w:rPr>
          <w:rFonts w:ascii="Segoe IU" w:hAnsi="Segoe IU"/>
          <w:color w:val="000000"/>
          <w:sz w:val="34"/>
          <w:szCs w:val="32"/>
        </w:rPr>
        <w:t xml:space="preserve"> de</w:t>
      </w:r>
      <w:r w:rsidR="006468EF">
        <w:rPr>
          <w:rFonts w:ascii="Segoe IU" w:hAnsi="Segoe IU"/>
          <w:color w:val="000000"/>
          <w:sz w:val="34"/>
          <w:szCs w:val="32"/>
        </w:rPr>
        <w:t xml:space="preserve"> </w:t>
      </w:r>
      <w:r w:rsidR="00030109">
        <w:rPr>
          <w:rFonts w:ascii="Segoe IU" w:hAnsi="Segoe IU"/>
          <w:color w:val="000000"/>
          <w:sz w:val="34"/>
          <w:szCs w:val="32"/>
        </w:rPr>
        <w:t>Ma</w:t>
      </w:r>
      <w:r w:rsidR="00C4704B">
        <w:rPr>
          <w:rFonts w:ascii="Segoe IU" w:hAnsi="Segoe IU"/>
          <w:color w:val="000000"/>
          <w:sz w:val="34"/>
          <w:szCs w:val="32"/>
        </w:rPr>
        <w:t>y</w:t>
      </w:r>
      <w:r w:rsidR="00030109">
        <w:rPr>
          <w:rFonts w:ascii="Segoe IU" w:hAnsi="Segoe IU"/>
          <w:color w:val="000000"/>
          <w:sz w:val="34"/>
          <w:szCs w:val="32"/>
        </w:rPr>
        <w:t>o</w:t>
      </w:r>
      <w:r w:rsidR="00B36193">
        <w:rPr>
          <w:rFonts w:ascii="Segoe IU" w:hAnsi="Segoe IU"/>
          <w:color w:val="000000"/>
          <w:sz w:val="34"/>
          <w:szCs w:val="32"/>
        </w:rPr>
        <w:t xml:space="preserve"> </w:t>
      </w:r>
      <w:r w:rsidR="00444BCA" w:rsidRPr="00C53BF9">
        <w:rPr>
          <w:rFonts w:ascii="Segoe IU" w:hAnsi="Segoe IU"/>
          <w:color w:val="000000"/>
          <w:sz w:val="34"/>
          <w:szCs w:val="32"/>
        </w:rPr>
        <w:t>de 202</w:t>
      </w:r>
      <w:r w:rsidR="00030109">
        <w:rPr>
          <w:rFonts w:ascii="Segoe IU" w:hAnsi="Segoe IU"/>
          <w:color w:val="000000"/>
          <w:sz w:val="34"/>
          <w:szCs w:val="32"/>
        </w:rPr>
        <w:t>6</w:t>
      </w:r>
    </w:p>
    <w:sectPr w:rsidR="00914D6B" w:rsidRPr="00914D6B" w:rsidSect="004C0245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C89DE" w14:textId="77777777" w:rsidR="00BB30EA" w:rsidRDefault="00BB30EA" w:rsidP="00CD0FAE">
      <w:r>
        <w:separator/>
      </w:r>
    </w:p>
  </w:endnote>
  <w:endnote w:type="continuationSeparator" w:id="0">
    <w:p w14:paraId="0306A49F" w14:textId="77777777" w:rsidR="00BB30EA" w:rsidRDefault="00BB30EA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C3717" w14:textId="77777777" w:rsidR="00BB30EA" w:rsidRDefault="00BB30EA" w:rsidP="00CD0FAE">
      <w:r>
        <w:separator/>
      </w:r>
    </w:p>
  </w:footnote>
  <w:footnote w:type="continuationSeparator" w:id="0">
    <w:p w14:paraId="6EDCB43D" w14:textId="77777777" w:rsidR="00BB30EA" w:rsidRDefault="00BB30EA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6693"/>
    <w:rsid w:val="00020D21"/>
    <w:rsid w:val="00030109"/>
    <w:rsid w:val="00042883"/>
    <w:rsid w:val="0004635F"/>
    <w:rsid w:val="00046C22"/>
    <w:rsid w:val="00050E01"/>
    <w:rsid w:val="00051A95"/>
    <w:rsid w:val="0005606B"/>
    <w:rsid w:val="00060FB5"/>
    <w:rsid w:val="00061E61"/>
    <w:rsid w:val="00062E03"/>
    <w:rsid w:val="00067FA2"/>
    <w:rsid w:val="000711EB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E7DCE"/>
    <w:rsid w:val="000F12D4"/>
    <w:rsid w:val="000F441B"/>
    <w:rsid w:val="000F7FD7"/>
    <w:rsid w:val="001035EB"/>
    <w:rsid w:val="0010454C"/>
    <w:rsid w:val="00107459"/>
    <w:rsid w:val="00111039"/>
    <w:rsid w:val="00115334"/>
    <w:rsid w:val="0013246D"/>
    <w:rsid w:val="00156EAC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92C99"/>
    <w:rsid w:val="00192CB8"/>
    <w:rsid w:val="00193D91"/>
    <w:rsid w:val="001976E0"/>
    <w:rsid w:val="001A5B4E"/>
    <w:rsid w:val="001A670E"/>
    <w:rsid w:val="001A7EA4"/>
    <w:rsid w:val="001B3360"/>
    <w:rsid w:val="001B4677"/>
    <w:rsid w:val="001B7DEA"/>
    <w:rsid w:val="001C0041"/>
    <w:rsid w:val="001C098B"/>
    <w:rsid w:val="001C28A4"/>
    <w:rsid w:val="001C5A85"/>
    <w:rsid w:val="001D094F"/>
    <w:rsid w:val="001D2836"/>
    <w:rsid w:val="001E11D3"/>
    <w:rsid w:val="001E29AA"/>
    <w:rsid w:val="001E4DB6"/>
    <w:rsid w:val="001E550A"/>
    <w:rsid w:val="001E58A7"/>
    <w:rsid w:val="001F1E5B"/>
    <w:rsid w:val="001F4669"/>
    <w:rsid w:val="0020665D"/>
    <w:rsid w:val="00223BA6"/>
    <w:rsid w:val="00224235"/>
    <w:rsid w:val="00230A44"/>
    <w:rsid w:val="00231B5F"/>
    <w:rsid w:val="00242496"/>
    <w:rsid w:val="002435AE"/>
    <w:rsid w:val="00245BA5"/>
    <w:rsid w:val="002523A7"/>
    <w:rsid w:val="0025441B"/>
    <w:rsid w:val="00255814"/>
    <w:rsid w:val="00256632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81A40"/>
    <w:rsid w:val="00292B33"/>
    <w:rsid w:val="002950FC"/>
    <w:rsid w:val="002A26AD"/>
    <w:rsid w:val="002A37BC"/>
    <w:rsid w:val="002A3CA2"/>
    <w:rsid w:val="002A5370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6360"/>
    <w:rsid w:val="003013F3"/>
    <w:rsid w:val="00301910"/>
    <w:rsid w:val="0031745E"/>
    <w:rsid w:val="00325AEC"/>
    <w:rsid w:val="00337C5A"/>
    <w:rsid w:val="00345A57"/>
    <w:rsid w:val="00350D18"/>
    <w:rsid w:val="003530CF"/>
    <w:rsid w:val="00353E76"/>
    <w:rsid w:val="00364D81"/>
    <w:rsid w:val="00372E0C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E14E6"/>
    <w:rsid w:val="003E1931"/>
    <w:rsid w:val="003E22A4"/>
    <w:rsid w:val="003F5C95"/>
    <w:rsid w:val="00404282"/>
    <w:rsid w:val="00416E2E"/>
    <w:rsid w:val="00422077"/>
    <w:rsid w:val="004241C5"/>
    <w:rsid w:val="0042557A"/>
    <w:rsid w:val="00431C01"/>
    <w:rsid w:val="004346A1"/>
    <w:rsid w:val="00434CEB"/>
    <w:rsid w:val="00440F17"/>
    <w:rsid w:val="00444BCA"/>
    <w:rsid w:val="004469BC"/>
    <w:rsid w:val="0048082D"/>
    <w:rsid w:val="004B0381"/>
    <w:rsid w:val="004B4365"/>
    <w:rsid w:val="004B65B8"/>
    <w:rsid w:val="004C0245"/>
    <w:rsid w:val="004C2C10"/>
    <w:rsid w:val="004C6B48"/>
    <w:rsid w:val="004E395A"/>
    <w:rsid w:val="004E4635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C1736"/>
    <w:rsid w:val="005D106C"/>
    <w:rsid w:val="005D55EE"/>
    <w:rsid w:val="005D756F"/>
    <w:rsid w:val="005F0463"/>
    <w:rsid w:val="00602FDC"/>
    <w:rsid w:val="00605C9B"/>
    <w:rsid w:val="00614D09"/>
    <w:rsid w:val="0061578E"/>
    <w:rsid w:val="00617F97"/>
    <w:rsid w:val="006211EE"/>
    <w:rsid w:val="00627D9D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B261F"/>
    <w:rsid w:val="006D480C"/>
    <w:rsid w:val="006E2930"/>
    <w:rsid w:val="006E6DFA"/>
    <w:rsid w:val="006F4B7C"/>
    <w:rsid w:val="00703E3B"/>
    <w:rsid w:val="007100E9"/>
    <w:rsid w:val="0071253B"/>
    <w:rsid w:val="007126BE"/>
    <w:rsid w:val="00715AB7"/>
    <w:rsid w:val="00717C0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D29"/>
    <w:rsid w:val="007B6FFD"/>
    <w:rsid w:val="007C1DB2"/>
    <w:rsid w:val="007C228A"/>
    <w:rsid w:val="007C3376"/>
    <w:rsid w:val="007D4A4D"/>
    <w:rsid w:val="007E331C"/>
    <w:rsid w:val="007E72D9"/>
    <w:rsid w:val="007E7519"/>
    <w:rsid w:val="007F0572"/>
    <w:rsid w:val="007F32F9"/>
    <w:rsid w:val="00801DE2"/>
    <w:rsid w:val="00815D3B"/>
    <w:rsid w:val="008209AA"/>
    <w:rsid w:val="008268FC"/>
    <w:rsid w:val="00834D76"/>
    <w:rsid w:val="008378EE"/>
    <w:rsid w:val="00840BA9"/>
    <w:rsid w:val="008520B4"/>
    <w:rsid w:val="008607BE"/>
    <w:rsid w:val="00862A22"/>
    <w:rsid w:val="00870F96"/>
    <w:rsid w:val="00871EC1"/>
    <w:rsid w:val="008831B3"/>
    <w:rsid w:val="008870C5"/>
    <w:rsid w:val="00887456"/>
    <w:rsid w:val="00887660"/>
    <w:rsid w:val="008963EF"/>
    <w:rsid w:val="00897E08"/>
    <w:rsid w:val="008A22B8"/>
    <w:rsid w:val="008A4B63"/>
    <w:rsid w:val="008B0FB8"/>
    <w:rsid w:val="008B4FC0"/>
    <w:rsid w:val="008D0589"/>
    <w:rsid w:val="008D77AB"/>
    <w:rsid w:val="008E19EA"/>
    <w:rsid w:val="008F2379"/>
    <w:rsid w:val="008F2910"/>
    <w:rsid w:val="008F748E"/>
    <w:rsid w:val="009001D8"/>
    <w:rsid w:val="0090050E"/>
    <w:rsid w:val="009020DA"/>
    <w:rsid w:val="00914D6B"/>
    <w:rsid w:val="00917F8F"/>
    <w:rsid w:val="00923E61"/>
    <w:rsid w:val="00925F39"/>
    <w:rsid w:val="00930F33"/>
    <w:rsid w:val="00932921"/>
    <w:rsid w:val="00942911"/>
    <w:rsid w:val="00952665"/>
    <w:rsid w:val="0095439D"/>
    <w:rsid w:val="009549D8"/>
    <w:rsid w:val="00962A1D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491D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AF4"/>
    <w:rsid w:val="00A0680B"/>
    <w:rsid w:val="00A1024C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564BB"/>
    <w:rsid w:val="00A67E6D"/>
    <w:rsid w:val="00A74EC6"/>
    <w:rsid w:val="00A769CE"/>
    <w:rsid w:val="00A828E0"/>
    <w:rsid w:val="00AA3B8A"/>
    <w:rsid w:val="00AA5956"/>
    <w:rsid w:val="00AC775F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7CD"/>
    <w:rsid w:val="00B503BA"/>
    <w:rsid w:val="00B636DA"/>
    <w:rsid w:val="00B8694A"/>
    <w:rsid w:val="00BB1687"/>
    <w:rsid w:val="00BB30EA"/>
    <w:rsid w:val="00BB3E2B"/>
    <w:rsid w:val="00BD09DE"/>
    <w:rsid w:val="00BD189C"/>
    <w:rsid w:val="00BD24FE"/>
    <w:rsid w:val="00BD6321"/>
    <w:rsid w:val="00BE098A"/>
    <w:rsid w:val="00BE3359"/>
    <w:rsid w:val="00BE53D5"/>
    <w:rsid w:val="00BF034C"/>
    <w:rsid w:val="00C15C5F"/>
    <w:rsid w:val="00C17784"/>
    <w:rsid w:val="00C222DF"/>
    <w:rsid w:val="00C23A64"/>
    <w:rsid w:val="00C25B65"/>
    <w:rsid w:val="00C36E06"/>
    <w:rsid w:val="00C40308"/>
    <w:rsid w:val="00C4444A"/>
    <w:rsid w:val="00C446BE"/>
    <w:rsid w:val="00C4704B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91322"/>
    <w:rsid w:val="00CA776D"/>
    <w:rsid w:val="00CB05AA"/>
    <w:rsid w:val="00CC1824"/>
    <w:rsid w:val="00CC3878"/>
    <w:rsid w:val="00CD07C2"/>
    <w:rsid w:val="00CD0FAE"/>
    <w:rsid w:val="00CD111E"/>
    <w:rsid w:val="00CD308D"/>
    <w:rsid w:val="00CE05A0"/>
    <w:rsid w:val="00CE0DCD"/>
    <w:rsid w:val="00CE467C"/>
    <w:rsid w:val="00CE47C8"/>
    <w:rsid w:val="00CE678D"/>
    <w:rsid w:val="00D0106B"/>
    <w:rsid w:val="00D015A5"/>
    <w:rsid w:val="00D14950"/>
    <w:rsid w:val="00D705F6"/>
    <w:rsid w:val="00D70868"/>
    <w:rsid w:val="00D76A7B"/>
    <w:rsid w:val="00D82A86"/>
    <w:rsid w:val="00D87B3B"/>
    <w:rsid w:val="00D95477"/>
    <w:rsid w:val="00DA0260"/>
    <w:rsid w:val="00DA432A"/>
    <w:rsid w:val="00DA4F67"/>
    <w:rsid w:val="00DA6886"/>
    <w:rsid w:val="00DA7E00"/>
    <w:rsid w:val="00DB3295"/>
    <w:rsid w:val="00DB51B2"/>
    <w:rsid w:val="00DD3FBD"/>
    <w:rsid w:val="00DE11D9"/>
    <w:rsid w:val="00DF032A"/>
    <w:rsid w:val="00DF1D52"/>
    <w:rsid w:val="00DF544B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B42FB"/>
    <w:rsid w:val="00ED4F1D"/>
    <w:rsid w:val="00ED714C"/>
    <w:rsid w:val="00EE202A"/>
    <w:rsid w:val="00EE52F3"/>
    <w:rsid w:val="00EF3C6A"/>
    <w:rsid w:val="00EF4C1F"/>
    <w:rsid w:val="00EF60CC"/>
    <w:rsid w:val="00F00BBF"/>
    <w:rsid w:val="00F05094"/>
    <w:rsid w:val="00F10F9A"/>
    <w:rsid w:val="00F13162"/>
    <w:rsid w:val="00F251B9"/>
    <w:rsid w:val="00F313DC"/>
    <w:rsid w:val="00F34C69"/>
    <w:rsid w:val="00F44DD4"/>
    <w:rsid w:val="00F458DA"/>
    <w:rsid w:val="00F54BCA"/>
    <w:rsid w:val="00F557EB"/>
    <w:rsid w:val="00F63FAC"/>
    <w:rsid w:val="00F74629"/>
    <w:rsid w:val="00F76F37"/>
    <w:rsid w:val="00F801E9"/>
    <w:rsid w:val="00F97134"/>
    <w:rsid w:val="00FA4D3B"/>
    <w:rsid w:val="00FA63CC"/>
    <w:rsid w:val="00FA7F98"/>
    <w:rsid w:val="00FB456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AB7DD90-0733-45C7-8462-486165FD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7BA91-3BCC-4D7D-98FC-641BE99C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MURAL.dotx</Template>
  <TotalTime>0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Recepción 1</cp:lastModifiedBy>
  <cp:revision>2</cp:revision>
  <cp:lastPrinted>2026-05-25T10:41:00Z</cp:lastPrinted>
  <dcterms:created xsi:type="dcterms:W3CDTF">2026-05-25T11:07:00Z</dcterms:created>
  <dcterms:modified xsi:type="dcterms:W3CDTF">2026-05-25T11:07:00Z</dcterms:modified>
</cp:coreProperties>
</file>