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4F784F" w14:textId="652B81A3" w:rsidR="00DA0260" w:rsidRDefault="00CC1824" w:rsidP="008378EE">
      <w:pPr>
        <w:pStyle w:val="datoscentrados"/>
        <w:ind w:left="-709"/>
        <w:jc w:val="center"/>
        <w:rPr>
          <w:rStyle w:val="style7"/>
          <w:rFonts w:ascii="Bookman Old Style" w:hAnsi="Bookman Old Style"/>
          <w:color w:val="000000"/>
          <w:sz w:val="32"/>
          <w:szCs w:val="32"/>
        </w:rPr>
      </w:pPr>
      <w:r>
        <w:rPr>
          <w:rFonts w:ascii="Bookman Old Style" w:hAnsi="Bookman Old Style"/>
          <w:noProof/>
          <w:color w:val="000000"/>
          <w:sz w:val="44"/>
          <w:szCs w:val="44"/>
        </w:rPr>
        <w:drawing>
          <wp:anchor distT="0" distB="0" distL="114300" distR="114300" simplePos="0" relativeHeight="251660288" behindDoc="0" locked="1" layoutInCell="1" allowOverlap="0" wp14:anchorId="2F67525D" wp14:editId="29CF9413">
            <wp:simplePos x="0" y="0"/>
            <wp:positionH relativeFrom="column">
              <wp:posOffset>-409575</wp:posOffset>
            </wp:positionH>
            <wp:positionV relativeFrom="paragraph">
              <wp:posOffset>152400</wp:posOffset>
            </wp:positionV>
            <wp:extent cx="1615440" cy="2945130"/>
            <wp:effectExtent l="0" t="0" r="3810" b="7620"/>
            <wp:wrapSquare wrapText="bothSides"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94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9033F">
        <w:rPr>
          <w:rStyle w:val="style7"/>
          <w:rFonts w:ascii="Bookman Old Style" w:hAnsi="Bookman Old Style"/>
          <w:color w:val="000000"/>
          <w:sz w:val="44"/>
          <w:szCs w:val="44"/>
        </w:rPr>
        <w:t>LA SEÑORA</w:t>
      </w:r>
      <w:r w:rsidR="00C222DF">
        <w:rPr>
          <w:rStyle w:val="style7"/>
          <w:rFonts w:ascii="Bookman Old Style" w:hAnsi="Bookman Old Style"/>
          <w:color w:val="000000"/>
          <w:sz w:val="44"/>
          <w:szCs w:val="44"/>
        </w:rPr>
        <w:t xml:space="preserve"> </w:t>
      </w:r>
    </w:p>
    <w:p w14:paraId="1A6A6B78" w14:textId="77777777" w:rsidR="009C20A0" w:rsidRPr="009C20A0" w:rsidRDefault="009C20A0" w:rsidP="008378EE">
      <w:pPr>
        <w:pStyle w:val="datoscentrados"/>
        <w:ind w:left="-709"/>
        <w:jc w:val="center"/>
        <w:rPr>
          <w:rStyle w:val="style7"/>
          <w:rFonts w:ascii="Bookman Old Style" w:hAnsi="Bookman Old Style"/>
          <w:color w:val="000000"/>
          <w:sz w:val="32"/>
          <w:szCs w:val="32"/>
        </w:rPr>
      </w:pPr>
    </w:p>
    <w:p w14:paraId="713FF80B" w14:textId="64BF3072" w:rsidR="00D91533" w:rsidRDefault="00607BCD" w:rsidP="00A30187">
      <w:pPr>
        <w:tabs>
          <w:tab w:val="left" w:pos="567"/>
        </w:tabs>
        <w:ind w:left="-709"/>
        <w:jc w:val="center"/>
        <w:rPr>
          <w:rStyle w:val="style7"/>
          <w:rFonts w:ascii="Bookman Old Style" w:hAnsi="Bookman Old Style"/>
          <w:b/>
          <w:color w:val="000000"/>
          <w:sz w:val="52"/>
          <w:szCs w:val="52"/>
        </w:rPr>
      </w:pPr>
      <w:r w:rsidRPr="00EF4E56">
        <w:rPr>
          <w:rStyle w:val="style7"/>
          <w:rFonts w:ascii="Bookman Old Style" w:hAnsi="Bookman Old Style"/>
          <w:b/>
          <w:color w:val="000000"/>
          <w:sz w:val="52"/>
          <w:szCs w:val="52"/>
        </w:rPr>
        <w:t>DO</w:t>
      </w:r>
      <w:r w:rsidR="0019033F" w:rsidRPr="00EF4E56">
        <w:rPr>
          <w:rStyle w:val="style7"/>
          <w:rFonts w:ascii="Bookman Old Style" w:hAnsi="Bookman Old Style"/>
          <w:b/>
          <w:color w:val="000000"/>
          <w:sz w:val="52"/>
          <w:szCs w:val="52"/>
        </w:rPr>
        <w:t xml:space="preserve">ÑA </w:t>
      </w:r>
      <w:r w:rsidR="00594572">
        <w:rPr>
          <w:rStyle w:val="style7"/>
          <w:rFonts w:ascii="Bookman Old Style" w:hAnsi="Bookman Old Style"/>
          <w:b/>
          <w:color w:val="000000"/>
          <w:sz w:val="52"/>
          <w:szCs w:val="52"/>
        </w:rPr>
        <w:t>PILAR</w:t>
      </w:r>
    </w:p>
    <w:p w14:paraId="15B28253" w14:textId="7AE5C52F" w:rsidR="00594572" w:rsidRPr="00A30187" w:rsidRDefault="00594572" w:rsidP="00A30187">
      <w:pPr>
        <w:tabs>
          <w:tab w:val="left" w:pos="567"/>
        </w:tabs>
        <w:ind w:left="-709"/>
        <w:jc w:val="center"/>
        <w:rPr>
          <w:rFonts w:ascii="Bookman Old Style" w:hAnsi="Bookman Old Style"/>
          <w:b/>
          <w:color w:val="000000"/>
          <w:sz w:val="52"/>
          <w:szCs w:val="52"/>
        </w:rPr>
      </w:pPr>
      <w:r>
        <w:rPr>
          <w:rStyle w:val="style7"/>
          <w:rFonts w:ascii="Bookman Old Style" w:hAnsi="Bookman Old Style"/>
          <w:b/>
          <w:color w:val="000000"/>
          <w:sz w:val="52"/>
          <w:szCs w:val="52"/>
        </w:rPr>
        <w:t>FERNÁNDEZ SEOANE</w:t>
      </w:r>
    </w:p>
    <w:p w14:paraId="6DA3DEE1" w14:textId="704B83EA" w:rsidR="00D91533" w:rsidRDefault="00D91533" w:rsidP="00D91533">
      <w:pPr>
        <w:tabs>
          <w:tab w:val="left" w:pos="567"/>
        </w:tabs>
        <w:ind w:left="-709"/>
        <w:jc w:val="center"/>
        <w:rPr>
          <w:rFonts w:ascii="Century Schoolbook" w:hAnsi="Century Schoolbook"/>
          <w:sz w:val="32"/>
          <w:szCs w:val="32"/>
        </w:rPr>
      </w:pPr>
    </w:p>
    <w:p w14:paraId="3681774B" w14:textId="5BCA8BCA" w:rsidR="00B24B10" w:rsidRPr="00B24B10" w:rsidRDefault="00B24B10" w:rsidP="00D91533">
      <w:pPr>
        <w:tabs>
          <w:tab w:val="left" w:pos="567"/>
        </w:tabs>
        <w:ind w:left="-709"/>
        <w:jc w:val="center"/>
        <w:rPr>
          <w:rFonts w:ascii="Century Schoolbook" w:hAnsi="Century Schoolbook"/>
          <w:sz w:val="32"/>
          <w:szCs w:val="32"/>
        </w:rPr>
      </w:pPr>
    </w:p>
    <w:p w14:paraId="1E882A99" w14:textId="77777777" w:rsidR="003013C4" w:rsidRDefault="003013C4" w:rsidP="009E0011">
      <w:pPr>
        <w:tabs>
          <w:tab w:val="left" w:pos="567"/>
        </w:tabs>
        <w:ind w:left="2124"/>
        <w:jc w:val="center"/>
        <w:rPr>
          <w:rFonts w:ascii="Century Schoolbook" w:hAnsi="Century Schoolbook"/>
          <w:sz w:val="32"/>
          <w:szCs w:val="32"/>
        </w:rPr>
      </w:pPr>
    </w:p>
    <w:p w14:paraId="6DAC24CD" w14:textId="53F81815" w:rsidR="00DA0260" w:rsidRPr="00B24B10" w:rsidRDefault="00D30944" w:rsidP="003F2F7C">
      <w:pPr>
        <w:tabs>
          <w:tab w:val="left" w:pos="567"/>
        </w:tabs>
        <w:ind w:left="2124"/>
        <w:jc w:val="center"/>
        <w:rPr>
          <w:rFonts w:ascii="Century Schoolbook" w:hAnsi="Century Schoolbook"/>
          <w:sz w:val="28"/>
          <w:szCs w:val="28"/>
        </w:rPr>
      </w:pPr>
      <w:r w:rsidRPr="00B24B10">
        <w:rPr>
          <w:rFonts w:ascii="Century Schoolbook" w:hAnsi="Century Schoolbook"/>
          <w:sz w:val="28"/>
          <w:szCs w:val="28"/>
        </w:rPr>
        <w:t xml:space="preserve">Falleció el día </w:t>
      </w:r>
      <w:r w:rsidR="00594572">
        <w:rPr>
          <w:rFonts w:ascii="Century Schoolbook" w:hAnsi="Century Schoolbook"/>
          <w:sz w:val="28"/>
          <w:szCs w:val="28"/>
        </w:rPr>
        <w:t>2</w:t>
      </w:r>
      <w:r w:rsidR="002B16E4" w:rsidRPr="00B24B10">
        <w:rPr>
          <w:rFonts w:ascii="Century Schoolbook" w:hAnsi="Century Schoolbook"/>
          <w:sz w:val="28"/>
          <w:szCs w:val="28"/>
        </w:rPr>
        <w:t xml:space="preserve"> del presente, a los</w:t>
      </w:r>
      <w:r w:rsidR="00594572">
        <w:rPr>
          <w:rFonts w:ascii="Century Schoolbook" w:hAnsi="Century Schoolbook"/>
          <w:sz w:val="28"/>
          <w:szCs w:val="28"/>
        </w:rPr>
        <w:t xml:space="preserve"> 71</w:t>
      </w:r>
      <w:r w:rsidR="0015387C" w:rsidRPr="00B24B10">
        <w:rPr>
          <w:rFonts w:ascii="Century Schoolbook" w:hAnsi="Century Schoolbook"/>
          <w:sz w:val="28"/>
          <w:szCs w:val="28"/>
        </w:rPr>
        <w:t xml:space="preserve"> años de edad, después de recibir los S.S. y la </w:t>
      </w:r>
      <w:r w:rsidR="00DA0260" w:rsidRPr="00B24B10">
        <w:rPr>
          <w:rFonts w:ascii="Century Schoolbook" w:hAnsi="Century Schoolbook"/>
          <w:sz w:val="28"/>
          <w:szCs w:val="28"/>
        </w:rPr>
        <w:t xml:space="preserve"> B.A.</w:t>
      </w:r>
    </w:p>
    <w:p w14:paraId="000CBB39" w14:textId="77777777" w:rsidR="00DA0260" w:rsidRPr="00F74629" w:rsidRDefault="00DA0260" w:rsidP="00CE0DCD">
      <w:pPr>
        <w:tabs>
          <w:tab w:val="left" w:pos="567"/>
        </w:tabs>
        <w:rPr>
          <w:rFonts w:ascii="Century Schoolbook" w:hAnsi="Century Schoolbook" w:cs="Arial"/>
          <w:b/>
          <w:color w:val="000000"/>
          <w:sz w:val="32"/>
          <w:szCs w:val="32"/>
        </w:rPr>
      </w:pPr>
    </w:p>
    <w:p w14:paraId="16EDD55C" w14:textId="77777777" w:rsidR="002B16E4" w:rsidRDefault="002B16E4" w:rsidP="00D30944">
      <w:pPr>
        <w:pStyle w:val="datoscentrados"/>
        <w:spacing w:before="0" w:beforeAutospacing="0" w:after="0" w:afterAutospacing="0"/>
        <w:rPr>
          <w:rFonts w:ascii="Century Schoolbook" w:hAnsi="Century Schoolbook" w:cs="Arial"/>
          <w:b/>
          <w:color w:val="000000"/>
          <w:sz w:val="36"/>
          <w:szCs w:val="30"/>
        </w:rPr>
      </w:pPr>
    </w:p>
    <w:p w14:paraId="0BD8BA7D" w14:textId="504A8923" w:rsidR="00D30944" w:rsidRDefault="00D91533" w:rsidP="003F2F7C">
      <w:pPr>
        <w:pStyle w:val="datoscentrados"/>
        <w:spacing w:before="0" w:beforeAutospacing="0" w:after="0" w:afterAutospacing="0"/>
        <w:ind w:left="-709" w:firstLine="709"/>
        <w:jc w:val="center"/>
        <w:rPr>
          <w:rFonts w:ascii="Century Schoolbook" w:hAnsi="Century Schoolbook" w:cs="Arial"/>
          <w:b/>
          <w:color w:val="000000"/>
          <w:sz w:val="36"/>
          <w:szCs w:val="30"/>
        </w:rPr>
      </w:pPr>
      <w:r>
        <w:rPr>
          <w:rFonts w:ascii="Century Schoolbook" w:hAnsi="Century Schoolbook" w:cs="Arial"/>
          <w:b/>
          <w:color w:val="000000"/>
          <w:sz w:val="36"/>
          <w:szCs w:val="30"/>
        </w:rPr>
        <w:t xml:space="preserve">     </w:t>
      </w:r>
      <w:r w:rsidR="00F13162">
        <w:rPr>
          <w:rFonts w:ascii="Century Schoolbook" w:hAnsi="Century Schoolbook" w:cs="Arial"/>
          <w:b/>
          <w:color w:val="000000"/>
          <w:sz w:val="36"/>
          <w:szCs w:val="30"/>
        </w:rPr>
        <w:t>D.E.P</w:t>
      </w:r>
    </w:p>
    <w:p w14:paraId="6878AD15" w14:textId="77777777" w:rsidR="00412189" w:rsidRPr="00412189" w:rsidRDefault="00412189" w:rsidP="00412189">
      <w:pPr>
        <w:ind w:left="-709" w:right="-399"/>
        <w:rPr>
          <w:rFonts w:ascii="Century Schoolbook" w:hAnsi="Century Schoolbook" w:cs="Arial"/>
          <w:color w:val="000000"/>
          <w:sz w:val="28"/>
          <w:szCs w:val="28"/>
        </w:rPr>
      </w:pPr>
    </w:p>
    <w:p w14:paraId="6C21142B" w14:textId="789F6D27" w:rsidR="00594572" w:rsidRPr="00962A7E" w:rsidRDefault="00594572" w:rsidP="00594572">
      <w:pPr>
        <w:ind w:left="-709" w:right="-399"/>
        <w:jc w:val="both"/>
        <w:rPr>
          <w:rFonts w:ascii="Century Schoolbook" w:hAnsi="Century Schoolbook" w:cs="Arial"/>
          <w:color w:val="000000"/>
          <w:sz w:val="32"/>
          <w:szCs w:val="32"/>
        </w:rPr>
      </w:pPr>
      <w:r w:rsidRPr="00962A7E">
        <w:rPr>
          <w:rFonts w:ascii="Century Schoolbook" w:hAnsi="Century Schoolbook" w:cs="Arial"/>
          <w:color w:val="000000"/>
          <w:sz w:val="32"/>
          <w:szCs w:val="32"/>
        </w:rPr>
        <w:t xml:space="preserve">Su esposo: </w:t>
      </w:r>
      <w:r w:rsidR="006451B1">
        <w:rPr>
          <w:rFonts w:ascii="Century Schoolbook" w:hAnsi="Century Schoolbook" w:cs="Arial"/>
          <w:color w:val="000000"/>
          <w:sz w:val="32"/>
          <w:szCs w:val="32"/>
        </w:rPr>
        <w:t>Laureano</w:t>
      </w:r>
      <w:r w:rsidRPr="00962A7E">
        <w:rPr>
          <w:rFonts w:ascii="Century Schoolbook" w:hAnsi="Century Schoolbook" w:cs="Arial"/>
          <w:color w:val="000000"/>
          <w:sz w:val="32"/>
          <w:szCs w:val="32"/>
        </w:rPr>
        <w:t xml:space="preserve"> Lustres Juncal; hijas: Mónica y </w:t>
      </w:r>
      <w:proofErr w:type="spellStart"/>
      <w:r w:rsidRPr="00962A7E">
        <w:rPr>
          <w:rFonts w:ascii="Century Schoolbook" w:hAnsi="Century Schoolbook" w:cs="Arial"/>
          <w:color w:val="000000"/>
          <w:sz w:val="32"/>
          <w:szCs w:val="32"/>
        </w:rPr>
        <w:t>Gemma</w:t>
      </w:r>
      <w:proofErr w:type="spellEnd"/>
      <w:r w:rsidRPr="00962A7E">
        <w:rPr>
          <w:rFonts w:ascii="Century Schoolbook" w:hAnsi="Century Schoolbook" w:cs="Arial"/>
          <w:color w:val="000000"/>
          <w:sz w:val="32"/>
          <w:szCs w:val="32"/>
        </w:rPr>
        <w:t xml:space="preserve"> María Lustres Fernández; hijos políticos: Paco Sutil y José Ángel Fernández; nietas: Sofía, Valeria y </w:t>
      </w:r>
      <w:proofErr w:type="spellStart"/>
      <w:r w:rsidRPr="00962A7E">
        <w:rPr>
          <w:rFonts w:ascii="Century Schoolbook" w:hAnsi="Century Schoolbook" w:cs="Arial"/>
          <w:color w:val="000000"/>
          <w:sz w:val="32"/>
          <w:szCs w:val="32"/>
        </w:rPr>
        <w:t>Uxía</w:t>
      </w:r>
      <w:proofErr w:type="spellEnd"/>
      <w:r w:rsidRPr="00962A7E">
        <w:rPr>
          <w:rFonts w:ascii="Century Schoolbook" w:hAnsi="Century Schoolbook" w:cs="Arial"/>
          <w:color w:val="000000"/>
          <w:sz w:val="32"/>
          <w:szCs w:val="32"/>
        </w:rPr>
        <w:t xml:space="preserve">; Hermanos: José L. Guillermo, Juan Manuel y Antonio Fernández </w:t>
      </w:r>
      <w:proofErr w:type="spellStart"/>
      <w:r w:rsidRPr="00962A7E">
        <w:rPr>
          <w:rFonts w:ascii="Century Schoolbook" w:hAnsi="Century Schoolbook" w:cs="Arial"/>
          <w:color w:val="000000"/>
          <w:sz w:val="32"/>
          <w:szCs w:val="32"/>
        </w:rPr>
        <w:t>Seoane</w:t>
      </w:r>
      <w:proofErr w:type="spellEnd"/>
      <w:r w:rsidRPr="00962A7E">
        <w:rPr>
          <w:rFonts w:ascii="Century Schoolbook" w:hAnsi="Century Schoolbook" w:cs="Arial"/>
          <w:color w:val="000000"/>
          <w:sz w:val="32"/>
          <w:szCs w:val="32"/>
        </w:rPr>
        <w:t>; hermanos Políticos; sobrinos, primos y demás familia.</w:t>
      </w:r>
    </w:p>
    <w:p w14:paraId="0F216F9C" w14:textId="36863EC4" w:rsidR="00594572" w:rsidRPr="00962A7E" w:rsidRDefault="00594572" w:rsidP="00962A7E">
      <w:pPr>
        <w:ind w:left="-709" w:right="-399"/>
        <w:jc w:val="both"/>
        <w:rPr>
          <w:rFonts w:ascii="Century Schoolbook" w:hAnsi="Century Schoolbook" w:cs="Arial"/>
          <w:color w:val="000000"/>
          <w:sz w:val="32"/>
          <w:szCs w:val="32"/>
        </w:rPr>
      </w:pPr>
      <w:r w:rsidRPr="00962A7E">
        <w:rPr>
          <w:rFonts w:ascii="Century Schoolbook" w:hAnsi="Century Schoolbook" w:cs="Arial"/>
          <w:color w:val="000000"/>
          <w:sz w:val="32"/>
          <w:szCs w:val="32"/>
        </w:rPr>
        <w:br/>
        <w:t xml:space="preserve">Ruegan una oración por su alma y la asistencia a la conducción que tendrá lugar </w:t>
      </w:r>
      <w:r w:rsidRPr="00962A7E">
        <w:rPr>
          <w:rFonts w:ascii="Century Schoolbook" w:hAnsi="Century Schoolbook" w:cs="Arial"/>
          <w:b/>
          <w:color w:val="000000"/>
          <w:sz w:val="32"/>
          <w:szCs w:val="32"/>
        </w:rPr>
        <w:t>MAÑANA DOMINGO</w:t>
      </w:r>
      <w:r w:rsidRPr="00962A7E">
        <w:rPr>
          <w:rFonts w:ascii="Century Schoolbook" w:hAnsi="Century Schoolbook" w:cs="Arial"/>
          <w:color w:val="000000"/>
          <w:sz w:val="32"/>
          <w:szCs w:val="32"/>
        </w:rPr>
        <w:t xml:space="preserve"> día </w:t>
      </w:r>
      <w:r w:rsidRPr="00962A7E">
        <w:rPr>
          <w:rFonts w:ascii="Century Schoolbook" w:hAnsi="Century Schoolbook" w:cs="Arial"/>
          <w:b/>
          <w:color w:val="000000"/>
          <w:sz w:val="32"/>
          <w:szCs w:val="32"/>
        </w:rPr>
        <w:t>4</w:t>
      </w:r>
      <w:r w:rsidRPr="00962A7E">
        <w:rPr>
          <w:rFonts w:ascii="Century Schoolbook" w:hAnsi="Century Schoolbook" w:cs="Arial"/>
          <w:color w:val="000000"/>
          <w:sz w:val="32"/>
          <w:szCs w:val="32"/>
        </w:rPr>
        <w:t xml:space="preserve">, a las </w:t>
      </w:r>
      <w:r w:rsidRPr="00962A7E">
        <w:rPr>
          <w:rFonts w:ascii="Century Schoolbook" w:hAnsi="Century Schoolbook" w:cs="Arial"/>
          <w:b/>
          <w:color w:val="000000"/>
          <w:sz w:val="32"/>
          <w:szCs w:val="32"/>
        </w:rPr>
        <w:t>UNA</w:t>
      </w:r>
      <w:r w:rsidRPr="00962A7E">
        <w:rPr>
          <w:rFonts w:ascii="Century Schoolbook" w:hAnsi="Century Schoolbook" w:cs="Arial"/>
          <w:color w:val="000000"/>
          <w:sz w:val="32"/>
          <w:szCs w:val="32"/>
        </w:rPr>
        <w:t xml:space="preserve"> del </w:t>
      </w:r>
      <w:r w:rsidR="00D16CCD">
        <w:rPr>
          <w:rFonts w:ascii="Century Schoolbook" w:hAnsi="Century Schoolbook" w:cs="Arial"/>
          <w:b/>
          <w:color w:val="000000"/>
          <w:sz w:val="32"/>
          <w:szCs w:val="32"/>
        </w:rPr>
        <w:t>MEDIO</w:t>
      </w:r>
      <w:r w:rsidRPr="00962A7E">
        <w:rPr>
          <w:rFonts w:ascii="Century Schoolbook" w:hAnsi="Century Schoolbook" w:cs="Arial"/>
          <w:b/>
          <w:color w:val="000000"/>
          <w:sz w:val="32"/>
          <w:szCs w:val="32"/>
        </w:rPr>
        <w:t>DÍA</w:t>
      </w:r>
      <w:r w:rsidRPr="00962A7E">
        <w:rPr>
          <w:rFonts w:ascii="Century Schoolbook" w:hAnsi="Century Schoolbook" w:cs="Arial"/>
          <w:color w:val="000000"/>
          <w:sz w:val="32"/>
          <w:szCs w:val="32"/>
        </w:rPr>
        <w:t xml:space="preserve">, desde el Tanatorio Pontevedra a la </w:t>
      </w:r>
      <w:r w:rsidRPr="00962A7E">
        <w:rPr>
          <w:rFonts w:ascii="Century Schoolbook" w:hAnsi="Century Schoolbook" w:cs="Arial"/>
          <w:b/>
          <w:color w:val="000000"/>
          <w:sz w:val="32"/>
          <w:szCs w:val="32"/>
        </w:rPr>
        <w:t xml:space="preserve">Capilla </w:t>
      </w:r>
      <w:proofErr w:type="spellStart"/>
      <w:r w:rsidRPr="00962A7E">
        <w:rPr>
          <w:rFonts w:ascii="Century Schoolbook" w:hAnsi="Century Schoolbook" w:cs="Arial"/>
          <w:b/>
          <w:color w:val="000000"/>
          <w:sz w:val="32"/>
          <w:szCs w:val="32"/>
        </w:rPr>
        <w:t>Raiña</w:t>
      </w:r>
      <w:proofErr w:type="spellEnd"/>
      <w:r w:rsidRPr="00962A7E">
        <w:rPr>
          <w:rFonts w:ascii="Century Schoolbook" w:hAnsi="Century Schoolbook" w:cs="Arial"/>
          <w:b/>
          <w:color w:val="000000"/>
          <w:sz w:val="32"/>
          <w:szCs w:val="32"/>
        </w:rPr>
        <w:t xml:space="preserve"> Da Paz,</w:t>
      </w:r>
      <w:r w:rsidRPr="00962A7E">
        <w:rPr>
          <w:rFonts w:ascii="Century Schoolbook" w:hAnsi="Century Schoolbook" w:cs="Arial"/>
          <w:color w:val="000000"/>
          <w:sz w:val="32"/>
          <w:szCs w:val="32"/>
        </w:rPr>
        <w:t xml:space="preserve"> donde a continuación  se celebraran las </w:t>
      </w:r>
      <w:r w:rsidRPr="00962A7E">
        <w:rPr>
          <w:rFonts w:ascii="Century Schoolbook" w:hAnsi="Century Schoolbook" w:cs="Arial"/>
          <w:b/>
          <w:color w:val="000000"/>
          <w:sz w:val="32"/>
          <w:szCs w:val="32"/>
        </w:rPr>
        <w:t>EXEQUIAS</w:t>
      </w:r>
      <w:r w:rsidRPr="00962A7E">
        <w:rPr>
          <w:rFonts w:ascii="Century Schoolbook" w:hAnsi="Century Schoolbook" w:cs="Arial"/>
          <w:color w:val="000000"/>
          <w:sz w:val="32"/>
          <w:szCs w:val="32"/>
        </w:rPr>
        <w:t xml:space="preserve"> de cuerpo presente y seguidamente a su inhumación en el </w:t>
      </w:r>
      <w:r w:rsidRPr="00962A7E">
        <w:rPr>
          <w:rFonts w:ascii="Century Schoolbook" w:hAnsi="Century Schoolbook" w:cs="Arial"/>
          <w:b/>
          <w:color w:val="000000"/>
          <w:sz w:val="32"/>
          <w:szCs w:val="32"/>
        </w:rPr>
        <w:t>Cementerio parroquial de Salcedo</w:t>
      </w:r>
      <w:r w:rsidRPr="00962A7E">
        <w:rPr>
          <w:rFonts w:ascii="Century Schoolbook" w:hAnsi="Century Schoolbook" w:cs="Arial"/>
          <w:color w:val="000000"/>
          <w:sz w:val="32"/>
          <w:szCs w:val="32"/>
        </w:rPr>
        <w:t>; donde recibirá cristiana sepultura, favores por los que anticipan gracias.</w:t>
      </w:r>
    </w:p>
    <w:p w14:paraId="7AB289EE" w14:textId="7A48E8E5" w:rsidR="00594572" w:rsidRPr="00962A7E" w:rsidRDefault="00594572" w:rsidP="00594572">
      <w:pPr>
        <w:ind w:left="-709" w:right="-399"/>
        <w:jc w:val="both"/>
        <w:rPr>
          <w:rFonts w:ascii="Century Schoolbook" w:hAnsi="Century Schoolbook" w:cs="Arial"/>
          <w:color w:val="000000"/>
          <w:sz w:val="32"/>
          <w:szCs w:val="32"/>
        </w:rPr>
      </w:pPr>
      <w:r w:rsidRPr="00962A7E">
        <w:rPr>
          <w:rFonts w:ascii="Century Schoolbook" w:hAnsi="Century Schoolbook" w:cs="Arial"/>
          <w:b/>
          <w:color w:val="000000"/>
          <w:sz w:val="32"/>
          <w:szCs w:val="32"/>
        </w:rPr>
        <w:t>El funeral</w:t>
      </w:r>
      <w:r w:rsidRPr="00962A7E">
        <w:rPr>
          <w:rFonts w:ascii="Century Schoolbook" w:hAnsi="Century Schoolbook" w:cs="Arial"/>
          <w:color w:val="000000"/>
          <w:sz w:val="32"/>
          <w:szCs w:val="32"/>
        </w:rPr>
        <w:t xml:space="preserve"> por su eterno descanso se celebrará el </w:t>
      </w:r>
      <w:r w:rsidRPr="00962A7E">
        <w:rPr>
          <w:rFonts w:ascii="Century Schoolbook" w:hAnsi="Century Schoolbook" w:cs="Arial"/>
          <w:b/>
          <w:color w:val="000000"/>
          <w:sz w:val="32"/>
          <w:szCs w:val="32"/>
        </w:rPr>
        <w:t xml:space="preserve">LUNES </w:t>
      </w:r>
      <w:r w:rsidRPr="00962A7E">
        <w:rPr>
          <w:rFonts w:ascii="Century Schoolbook" w:hAnsi="Century Schoolbook" w:cs="Arial"/>
          <w:color w:val="000000"/>
          <w:sz w:val="32"/>
          <w:szCs w:val="32"/>
        </w:rPr>
        <w:t xml:space="preserve">día 5 a las  </w:t>
      </w:r>
      <w:r w:rsidRPr="00962A7E">
        <w:rPr>
          <w:rFonts w:ascii="Century Schoolbook" w:hAnsi="Century Schoolbook" w:cs="Arial"/>
          <w:b/>
          <w:color w:val="000000"/>
          <w:sz w:val="32"/>
          <w:szCs w:val="32"/>
        </w:rPr>
        <w:t xml:space="preserve">SIETE </w:t>
      </w:r>
      <w:r w:rsidRPr="00962A7E">
        <w:rPr>
          <w:rFonts w:ascii="Century Schoolbook" w:hAnsi="Century Schoolbook" w:cs="Arial"/>
          <w:color w:val="000000"/>
          <w:sz w:val="32"/>
          <w:szCs w:val="32"/>
        </w:rPr>
        <w:t xml:space="preserve">de la </w:t>
      </w:r>
      <w:r w:rsidRPr="00962A7E">
        <w:rPr>
          <w:rFonts w:ascii="Century Schoolbook" w:hAnsi="Century Schoolbook" w:cs="Arial"/>
          <w:b/>
          <w:color w:val="000000"/>
          <w:sz w:val="32"/>
          <w:szCs w:val="32"/>
        </w:rPr>
        <w:t>TARDE</w:t>
      </w:r>
      <w:r w:rsidRPr="00962A7E">
        <w:rPr>
          <w:rFonts w:ascii="Century Schoolbook" w:hAnsi="Century Schoolbook" w:cs="Arial"/>
          <w:color w:val="000000"/>
          <w:sz w:val="32"/>
          <w:szCs w:val="32"/>
        </w:rPr>
        <w:t xml:space="preserve"> en la </w:t>
      </w:r>
      <w:r w:rsidRPr="00962A7E">
        <w:rPr>
          <w:rFonts w:ascii="Century Schoolbook" w:hAnsi="Century Schoolbook" w:cs="Arial"/>
          <w:b/>
          <w:color w:val="000000"/>
          <w:sz w:val="32"/>
          <w:szCs w:val="32"/>
        </w:rPr>
        <w:t xml:space="preserve">Capilla </w:t>
      </w:r>
      <w:proofErr w:type="spellStart"/>
      <w:r w:rsidRPr="00962A7E">
        <w:rPr>
          <w:rFonts w:ascii="Century Schoolbook" w:hAnsi="Century Schoolbook" w:cs="Arial"/>
          <w:b/>
          <w:color w:val="000000"/>
          <w:sz w:val="32"/>
          <w:szCs w:val="32"/>
        </w:rPr>
        <w:t>Raiña</w:t>
      </w:r>
      <w:proofErr w:type="spellEnd"/>
      <w:r w:rsidRPr="00962A7E">
        <w:rPr>
          <w:rFonts w:ascii="Century Schoolbook" w:hAnsi="Century Schoolbook" w:cs="Arial"/>
          <w:b/>
          <w:color w:val="000000"/>
          <w:sz w:val="32"/>
          <w:szCs w:val="32"/>
        </w:rPr>
        <w:t xml:space="preserve"> da Paz</w:t>
      </w:r>
      <w:r w:rsidRPr="00962A7E">
        <w:rPr>
          <w:rFonts w:ascii="Century Schoolbook" w:hAnsi="Century Schoolbook" w:cs="Arial"/>
          <w:color w:val="000000"/>
          <w:sz w:val="32"/>
          <w:szCs w:val="32"/>
        </w:rPr>
        <w:t>, favores por los que anticipan gracias.</w:t>
      </w:r>
    </w:p>
    <w:p w14:paraId="71D0ADEA" w14:textId="77777777" w:rsidR="00B61E88" w:rsidRDefault="00B61E88" w:rsidP="00962A7E">
      <w:pPr>
        <w:rPr>
          <w:rFonts w:ascii="Century Schoolbook" w:hAnsi="Century Schoolbook" w:cs="Arial"/>
          <w:color w:val="000000"/>
          <w:sz w:val="28"/>
          <w:szCs w:val="28"/>
        </w:rPr>
      </w:pPr>
    </w:p>
    <w:p w14:paraId="41F44A56" w14:textId="53D4A5C0" w:rsidR="005C4613" w:rsidRPr="0019033F" w:rsidRDefault="00B61E88" w:rsidP="00962A7E">
      <w:pPr>
        <w:rPr>
          <w:rFonts w:ascii="Segoe IU" w:hAnsi="Segoe IU"/>
          <w:b/>
          <w:color w:val="000000"/>
          <w:sz w:val="36"/>
          <w:szCs w:val="36"/>
        </w:rPr>
      </w:pPr>
      <w:r w:rsidRPr="00594572">
        <w:rPr>
          <w:rFonts w:ascii="Century Schoolbook" w:hAnsi="Century Schoolbook" w:cs="Arial"/>
          <w:color w:val="000000"/>
          <w:sz w:val="28"/>
          <w:szCs w:val="28"/>
        </w:rPr>
        <w:t>Sal</w:t>
      </w:r>
      <w:r w:rsidR="0019033F" w:rsidRPr="00594572">
        <w:rPr>
          <w:rFonts w:ascii="Segoe IU" w:hAnsi="Segoe IU"/>
          <w:color w:val="000000"/>
          <w:sz w:val="36"/>
          <w:szCs w:val="36"/>
        </w:rPr>
        <w:t>a de Velaciones</w:t>
      </w:r>
      <w:r w:rsidR="00594572">
        <w:rPr>
          <w:rFonts w:ascii="Segoe IU" w:hAnsi="Segoe IU"/>
          <w:b/>
          <w:color w:val="000000"/>
          <w:sz w:val="36"/>
          <w:szCs w:val="36"/>
        </w:rPr>
        <w:t xml:space="preserve">: </w:t>
      </w:r>
      <w:r w:rsidR="0019033F" w:rsidRPr="0019033F">
        <w:rPr>
          <w:rFonts w:ascii="Segoe IU" w:hAnsi="Segoe IU"/>
          <w:b/>
          <w:color w:val="000000"/>
          <w:sz w:val="36"/>
          <w:szCs w:val="36"/>
        </w:rPr>
        <w:t xml:space="preserve">Tanatorio </w:t>
      </w:r>
      <w:r w:rsidR="00412189">
        <w:rPr>
          <w:rFonts w:ascii="Segoe IU" w:hAnsi="Segoe IU"/>
          <w:b/>
          <w:color w:val="000000"/>
          <w:sz w:val="36"/>
          <w:szCs w:val="36"/>
        </w:rPr>
        <w:t>Pontevedra</w:t>
      </w:r>
      <w:r>
        <w:rPr>
          <w:rFonts w:ascii="Segoe IU" w:hAnsi="Segoe IU"/>
          <w:b/>
          <w:color w:val="000000"/>
          <w:sz w:val="36"/>
          <w:szCs w:val="36"/>
        </w:rPr>
        <w:t xml:space="preserve">, </w:t>
      </w:r>
      <w:r w:rsidRPr="00594572">
        <w:rPr>
          <w:rFonts w:ascii="Segoe IU" w:hAnsi="Segoe IU"/>
          <w:color w:val="000000"/>
          <w:sz w:val="36"/>
          <w:szCs w:val="36"/>
        </w:rPr>
        <w:t>Sala-</w:t>
      </w:r>
      <w:r w:rsidR="00594572">
        <w:rPr>
          <w:rFonts w:ascii="Segoe IU" w:hAnsi="Segoe IU"/>
          <w:b/>
          <w:color w:val="000000"/>
          <w:sz w:val="36"/>
          <w:szCs w:val="36"/>
        </w:rPr>
        <w:t>1</w:t>
      </w:r>
      <w:bookmarkStart w:id="0" w:name="_GoBack"/>
      <w:bookmarkEnd w:id="0"/>
    </w:p>
    <w:p w14:paraId="403E4199" w14:textId="64BFA73F" w:rsidR="00FD4BCF" w:rsidRPr="00914D6B" w:rsidRDefault="00B24B10" w:rsidP="006959F3">
      <w:pPr>
        <w:rPr>
          <w:rFonts w:ascii="Segoe IU" w:hAnsi="Segoe IU"/>
          <w:color w:val="000000"/>
          <w:sz w:val="34"/>
          <w:szCs w:val="32"/>
        </w:rPr>
      </w:pPr>
      <w:r>
        <w:rPr>
          <w:rFonts w:ascii="Segoe IU" w:hAnsi="Segoe IU"/>
          <w:color w:val="000000"/>
          <w:sz w:val="28"/>
          <w:szCs w:val="28"/>
        </w:rPr>
        <w:t xml:space="preserve">                                                        </w:t>
      </w:r>
      <w:r w:rsidR="00412189">
        <w:rPr>
          <w:rFonts w:ascii="Segoe IU" w:hAnsi="Segoe IU"/>
          <w:color w:val="000000"/>
          <w:sz w:val="28"/>
          <w:szCs w:val="28"/>
        </w:rPr>
        <w:t>Pontevedra</w:t>
      </w:r>
      <w:r>
        <w:rPr>
          <w:rFonts w:ascii="Segoe IU" w:hAnsi="Segoe IU"/>
          <w:color w:val="000000"/>
          <w:sz w:val="28"/>
          <w:szCs w:val="28"/>
        </w:rPr>
        <w:t xml:space="preserve">, a </w:t>
      </w:r>
      <w:r w:rsidR="00594572">
        <w:rPr>
          <w:rFonts w:ascii="Segoe IU" w:hAnsi="Segoe IU"/>
          <w:color w:val="000000"/>
          <w:sz w:val="28"/>
          <w:szCs w:val="28"/>
        </w:rPr>
        <w:t xml:space="preserve">3 </w:t>
      </w:r>
      <w:r>
        <w:rPr>
          <w:rFonts w:ascii="Segoe IU" w:hAnsi="Segoe IU"/>
          <w:color w:val="000000"/>
          <w:sz w:val="28"/>
          <w:szCs w:val="28"/>
        </w:rPr>
        <w:t xml:space="preserve">de </w:t>
      </w:r>
      <w:r w:rsidR="00594572">
        <w:rPr>
          <w:rFonts w:ascii="Segoe IU" w:hAnsi="Segoe IU"/>
          <w:color w:val="000000"/>
          <w:sz w:val="28"/>
          <w:szCs w:val="28"/>
        </w:rPr>
        <w:t>Agosto de 2024</w:t>
      </w:r>
      <w:r w:rsidR="00E452C2" w:rsidRPr="00866667">
        <w:rPr>
          <w:rFonts w:ascii="Segoe IU" w:hAnsi="Segoe IU"/>
          <w:color w:val="000000"/>
          <w:sz w:val="28"/>
          <w:szCs w:val="28"/>
        </w:rPr>
        <w:t xml:space="preserve"> </w:t>
      </w:r>
    </w:p>
    <w:sectPr w:rsidR="00FD4BCF" w:rsidRPr="00914D6B" w:rsidSect="00D30944">
      <w:footerReference w:type="default" r:id="rId8"/>
      <w:pgSz w:w="11906" w:h="16838"/>
      <w:pgMar w:top="899" w:right="1106" w:bottom="1417" w:left="156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B4959F" w14:textId="77777777" w:rsidR="00D948F6" w:rsidRDefault="00D948F6" w:rsidP="00CD0FAE">
      <w:r>
        <w:separator/>
      </w:r>
    </w:p>
  </w:endnote>
  <w:endnote w:type="continuationSeparator" w:id="0">
    <w:p w14:paraId="44530012" w14:textId="77777777" w:rsidR="00D948F6" w:rsidRDefault="00D948F6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2CF465" w14:textId="77777777" w:rsidR="00CD0FAE" w:rsidRDefault="00CD0FAE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14:paraId="5AA8A147" w14:textId="77777777" w:rsidR="00CD0FAE" w:rsidRDefault="00CD0FAE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14:paraId="124011CA" w14:textId="77777777" w:rsidR="00CD0FAE" w:rsidRPr="00CD0FAE" w:rsidRDefault="00CD0FAE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14:paraId="3EF72290" w14:textId="77777777" w:rsidR="00CD0FAE" w:rsidRDefault="00CD0FAE" w:rsidP="00CD0FAE">
    <w:pPr>
      <w:pStyle w:val="Piedepgina"/>
      <w:jc w:val="center"/>
    </w:pPr>
    <w:r>
      <w:rPr>
        <w:noProof/>
      </w:rPr>
      <w:drawing>
        <wp:inline distT="0" distB="0" distL="0" distR="0" wp14:anchorId="19CB0FFA" wp14:editId="1E30B713">
          <wp:extent cx="1524000" cy="379834"/>
          <wp:effectExtent l="19050" t="0" r="0" b="0"/>
          <wp:docPr id="9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6BD349" w14:textId="77777777" w:rsidR="00D948F6" w:rsidRDefault="00D948F6" w:rsidP="00CD0FAE">
      <w:r>
        <w:separator/>
      </w:r>
    </w:p>
  </w:footnote>
  <w:footnote w:type="continuationSeparator" w:id="0">
    <w:p w14:paraId="2575903E" w14:textId="77777777" w:rsidR="00D948F6" w:rsidRDefault="00D948F6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E31"/>
    <w:rsid w:val="0000150B"/>
    <w:rsid w:val="00001796"/>
    <w:rsid w:val="000073CE"/>
    <w:rsid w:val="00020D21"/>
    <w:rsid w:val="00042883"/>
    <w:rsid w:val="0004635F"/>
    <w:rsid w:val="00046C22"/>
    <w:rsid w:val="00051A95"/>
    <w:rsid w:val="0005606B"/>
    <w:rsid w:val="00060FB5"/>
    <w:rsid w:val="000614F2"/>
    <w:rsid w:val="00061E61"/>
    <w:rsid w:val="00062E03"/>
    <w:rsid w:val="00067FA2"/>
    <w:rsid w:val="000711EB"/>
    <w:rsid w:val="00073B5C"/>
    <w:rsid w:val="00073F7D"/>
    <w:rsid w:val="0007477A"/>
    <w:rsid w:val="00076703"/>
    <w:rsid w:val="0008097F"/>
    <w:rsid w:val="00086EE8"/>
    <w:rsid w:val="000929F0"/>
    <w:rsid w:val="00095184"/>
    <w:rsid w:val="00097FC2"/>
    <w:rsid w:val="000A042C"/>
    <w:rsid w:val="000A7FB7"/>
    <w:rsid w:val="000B5C2D"/>
    <w:rsid w:val="000B6D18"/>
    <w:rsid w:val="000C3672"/>
    <w:rsid w:val="000F12D4"/>
    <w:rsid w:val="000F441B"/>
    <w:rsid w:val="000F7FD7"/>
    <w:rsid w:val="001035EB"/>
    <w:rsid w:val="00107459"/>
    <w:rsid w:val="00111039"/>
    <w:rsid w:val="00115334"/>
    <w:rsid w:val="0013246D"/>
    <w:rsid w:val="0015387C"/>
    <w:rsid w:val="00156EAC"/>
    <w:rsid w:val="00157EA9"/>
    <w:rsid w:val="00160E76"/>
    <w:rsid w:val="00162EB2"/>
    <w:rsid w:val="00165C02"/>
    <w:rsid w:val="001674FE"/>
    <w:rsid w:val="0017080D"/>
    <w:rsid w:val="00170E2F"/>
    <w:rsid w:val="001748E8"/>
    <w:rsid w:val="00175D27"/>
    <w:rsid w:val="00183565"/>
    <w:rsid w:val="00183B0D"/>
    <w:rsid w:val="00187E44"/>
    <w:rsid w:val="0019033F"/>
    <w:rsid w:val="00192C99"/>
    <w:rsid w:val="00192CB8"/>
    <w:rsid w:val="00193D91"/>
    <w:rsid w:val="001976E0"/>
    <w:rsid w:val="001A5B4E"/>
    <w:rsid w:val="001A670E"/>
    <w:rsid w:val="001A7EA4"/>
    <w:rsid w:val="001B4677"/>
    <w:rsid w:val="001C0041"/>
    <w:rsid w:val="001C28A4"/>
    <w:rsid w:val="001C5A85"/>
    <w:rsid w:val="001D094F"/>
    <w:rsid w:val="001D2183"/>
    <w:rsid w:val="001D2836"/>
    <w:rsid w:val="001E29AA"/>
    <w:rsid w:val="001E3CD7"/>
    <w:rsid w:val="001E550A"/>
    <w:rsid w:val="001E58A7"/>
    <w:rsid w:val="001F1E5B"/>
    <w:rsid w:val="001F4669"/>
    <w:rsid w:val="0020665D"/>
    <w:rsid w:val="00207AA3"/>
    <w:rsid w:val="00223BA6"/>
    <w:rsid w:val="00224235"/>
    <w:rsid w:val="00230A44"/>
    <w:rsid w:val="00231050"/>
    <w:rsid w:val="00231B5F"/>
    <w:rsid w:val="002435AE"/>
    <w:rsid w:val="00245BA5"/>
    <w:rsid w:val="002523A7"/>
    <w:rsid w:val="0025441B"/>
    <w:rsid w:val="00255814"/>
    <w:rsid w:val="00257142"/>
    <w:rsid w:val="0026033A"/>
    <w:rsid w:val="002615EE"/>
    <w:rsid w:val="00261710"/>
    <w:rsid w:val="002617BE"/>
    <w:rsid w:val="0026457C"/>
    <w:rsid w:val="00267947"/>
    <w:rsid w:val="00267D4F"/>
    <w:rsid w:val="00267F89"/>
    <w:rsid w:val="002712F0"/>
    <w:rsid w:val="00281A40"/>
    <w:rsid w:val="00292B33"/>
    <w:rsid w:val="002950FC"/>
    <w:rsid w:val="002A5370"/>
    <w:rsid w:val="002B16E4"/>
    <w:rsid w:val="002B5125"/>
    <w:rsid w:val="002B6F40"/>
    <w:rsid w:val="002C65DD"/>
    <w:rsid w:val="002D5801"/>
    <w:rsid w:val="002D6BEB"/>
    <w:rsid w:val="002E0661"/>
    <w:rsid w:val="002E547D"/>
    <w:rsid w:val="002E5A6B"/>
    <w:rsid w:val="002E5D04"/>
    <w:rsid w:val="002E7030"/>
    <w:rsid w:val="002F0527"/>
    <w:rsid w:val="002F2A6E"/>
    <w:rsid w:val="002F6360"/>
    <w:rsid w:val="003013C4"/>
    <w:rsid w:val="003013F3"/>
    <w:rsid w:val="00301910"/>
    <w:rsid w:val="0031745E"/>
    <w:rsid w:val="00325AA4"/>
    <w:rsid w:val="00325AEC"/>
    <w:rsid w:val="00337C5A"/>
    <w:rsid w:val="00345A57"/>
    <w:rsid w:val="00350D18"/>
    <w:rsid w:val="003530CF"/>
    <w:rsid w:val="00353E76"/>
    <w:rsid w:val="00364D81"/>
    <w:rsid w:val="0037306A"/>
    <w:rsid w:val="003844DA"/>
    <w:rsid w:val="00390BF5"/>
    <w:rsid w:val="00397029"/>
    <w:rsid w:val="003A255A"/>
    <w:rsid w:val="003A353A"/>
    <w:rsid w:val="003A7851"/>
    <w:rsid w:val="003C243D"/>
    <w:rsid w:val="003C3A52"/>
    <w:rsid w:val="003C41CC"/>
    <w:rsid w:val="003C55EA"/>
    <w:rsid w:val="003D7699"/>
    <w:rsid w:val="003E14E6"/>
    <w:rsid w:val="003E1931"/>
    <w:rsid w:val="003F2F7C"/>
    <w:rsid w:val="003F4D42"/>
    <w:rsid w:val="003F5C95"/>
    <w:rsid w:val="00403C57"/>
    <w:rsid w:val="00404282"/>
    <w:rsid w:val="00412189"/>
    <w:rsid w:val="00422077"/>
    <w:rsid w:val="004241C5"/>
    <w:rsid w:val="0042557A"/>
    <w:rsid w:val="00431C01"/>
    <w:rsid w:val="004346A1"/>
    <w:rsid w:val="00434CEB"/>
    <w:rsid w:val="00440F17"/>
    <w:rsid w:val="00444BCA"/>
    <w:rsid w:val="004661BE"/>
    <w:rsid w:val="0048082D"/>
    <w:rsid w:val="004B0381"/>
    <w:rsid w:val="004B22AC"/>
    <w:rsid w:val="004B4365"/>
    <w:rsid w:val="004B5761"/>
    <w:rsid w:val="004B65B8"/>
    <w:rsid w:val="004C0245"/>
    <w:rsid w:val="004C2C10"/>
    <w:rsid w:val="004C6B48"/>
    <w:rsid w:val="004E395A"/>
    <w:rsid w:val="004E4635"/>
    <w:rsid w:val="00501D1F"/>
    <w:rsid w:val="005078C1"/>
    <w:rsid w:val="00520E31"/>
    <w:rsid w:val="0052251B"/>
    <w:rsid w:val="005243C0"/>
    <w:rsid w:val="00530E90"/>
    <w:rsid w:val="00531BBF"/>
    <w:rsid w:val="00533F62"/>
    <w:rsid w:val="005357E8"/>
    <w:rsid w:val="00543496"/>
    <w:rsid w:val="005451A4"/>
    <w:rsid w:val="00545F72"/>
    <w:rsid w:val="00551C63"/>
    <w:rsid w:val="00573374"/>
    <w:rsid w:val="00573D83"/>
    <w:rsid w:val="0057507C"/>
    <w:rsid w:val="005779EB"/>
    <w:rsid w:val="005814D1"/>
    <w:rsid w:val="00585408"/>
    <w:rsid w:val="00585A35"/>
    <w:rsid w:val="0058645E"/>
    <w:rsid w:val="00593DAB"/>
    <w:rsid w:val="00594572"/>
    <w:rsid w:val="005961D0"/>
    <w:rsid w:val="005A7300"/>
    <w:rsid w:val="005C1736"/>
    <w:rsid w:val="005C4613"/>
    <w:rsid w:val="005D106C"/>
    <w:rsid w:val="005D55EE"/>
    <w:rsid w:val="005D756F"/>
    <w:rsid w:val="005F0463"/>
    <w:rsid w:val="00602FDC"/>
    <w:rsid w:val="00605C9B"/>
    <w:rsid w:val="00607BCD"/>
    <w:rsid w:val="00614D09"/>
    <w:rsid w:val="0061578E"/>
    <w:rsid w:val="00617F97"/>
    <w:rsid w:val="006211EE"/>
    <w:rsid w:val="006236CA"/>
    <w:rsid w:val="00644FF0"/>
    <w:rsid w:val="006451B1"/>
    <w:rsid w:val="006462BE"/>
    <w:rsid w:val="006468EF"/>
    <w:rsid w:val="00647808"/>
    <w:rsid w:val="00656479"/>
    <w:rsid w:val="00656A24"/>
    <w:rsid w:val="006665FB"/>
    <w:rsid w:val="00674C98"/>
    <w:rsid w:val="00684712"/>
    <w:rsid w:val="0068632A"/>
    <w:rsid w:val="006914C5"/>
    <w:rsid w:val="00694303"/>
    <w:rsid w:val="006959F3"/>
    <w:rsid w:val="006A4032"/>
    <w:rsid w:val="006A4348"/>
    <w:rsid w:val="006B261F"/>
    <w:rsid w:val="006C605C"/>
    <w:rsid w:val="006D480C"/>
    <w:rsid w:val="006E2930"/>
    <w:rsid w:val="006E6653"/>
    <w:rsid w:val="006E6DFA"/>
    <w:rsid w:val="006F4B7C"/>
    <w:rsid w:val="007100E9"/>
    <w:rsid w:val="0071253B"/>
    <w:rsid w:val="007126BE"/>
    <w:rsid w:val="00715AB7"/>
    <w:rsid w:val="00717C00"/>
    <w:rsid w:val="00720080"/>
    <w:rsid w:val="0072280D"/>
    <w:rsid w:val="00723F12"/>
    <w:rsid w:val="0072541D"/>
    <w:rsid w:val="00726899"/>
    <w:rsid w:val="007348A4"/>
    <w:rsid w:val="00734D67"/>
    <w:rsid w:val="0073650D"/>
    <w:rsid w:val="0073791B"/>
    <w:rsid w:val="00745DF7"/>
    <w:rsid w:val="0074672F"/>
    <w:rsid w:val="007472AB"/>
    <w:rsid w:val="0075283C"/>
    <w:rsid w:val="00762052"/>
    <w:rsid w:val="00765BD8"/>
    <w:rsid w:val="007749A3"/>
    <w:rsid w:val="00776657"/>
    <w:rsid w:val="007839AE"/>
    <w:rsid w:val="00787A10"/>
    <w:rsid w:val="00791E9B"/>
    <w:rsid w:val="00797707"/>
    <w:rsid w:val="007A55BE"/>
    <w:rsid w:val="007B0D67"/>
    <w:rsid w:val="007B40EA"/>
    <w:rsid w:val="007B4EC6"/>
    <w:rsid w:val="007B6FFD"/>
    <w:rsid w:val="007C1DB2"/>
    <w:rsid w:val="007C228A"/>
    <w:rsid w:val="007C3376"/>
    <w:rsid w:val="007D4A4D"/>
    <w:rsid w:val="007E331C"/>
    <w:rsid w:val="007E68D4"/>
    <w:rsid w:val="007E7519"/>
    <w:rsid w:val="007F0572"/>
    <w:rsid w:val="007F32F9"/>
    <w:rsid w:val="007F3BB3"/>
    <w:rsid w:val="00815D3B"/>
    <w:rsid w:val="008209AA"/>
    <w:rsid w:val="008219C6"/>
    <w:rsid w:val="008268FC"/>
    <w:rsid w:val="00834D76"/>
    <w:rsid w:val="008378EE"/>
    <w:rsid w:val="00840BA9"/>
    <w:rsid w:val="00846C15"/>
    <w:rsid w:val="008472B8"/>
    <w:rsid w:val="00851F5F"/>
    <w:rsid w:val="008520B4"/>
    <w:rsid w:val="00860635"/>
    <w:rsid w:val="008607BE"/>
    <w:rsid w:val="00862A22"/>
    <w:rsid w:val="00866667"/>
    <w:rsid w:val="00870F96"/>
    <w:rsid w:val="00871EC1"/>
    <w:rsid w:val="008831B3"/>
    <w:rsid w:val="008870C5"/>
    <w:rsid w:val="00887456"/>
    <w:rsid w:val="008956FE"/>
    <w:rsid w:val="008963EF"/>
    <w:rsid w:val="00897E08"/>
    <w:rsid w:val="008A22B8"/>
    <w:rsid w:val="008A4B63"/>
    <w:rsid w:val="008B0FB8"/>
    <w:rsid w:val="008B46E6"/>
    <w:rsid w:val="008B4FC0"/>
    <w:rsid w:val="008D0589"/>
    <w:rsid w:val="008E19EA"/>
    <w:rsid w:val="008F2379"/>
    <w:rsid w:val="008F2910"/>
    <w:rsid w:val="008F748E"/>
    <w:rsid w:val="009001D8"/>
    <w:rsid w:val="0090050E"/>
    <w:rsid w:val="009011DB"/>
    <w:rsid w:val="009020DA"/>
    <w:rsid w:val="00907D04"/>
    <w:rsid w:val="00914D6B"/>
    <w:rsid w:val="00917F8F"/>
    <w:rsid w:val="00920DDA"/>
    <w:rsid w:val="00921ECF"/>
    <w:rsid w:val="00923E61"/>
    <w:rsid w:val="00932921"/>
    <w:rsid w:val="00937936"/>
    <w:rsid w:val="00942911"/>
    <w:rsid w:val="00952665"/>
    <w:rsid w:val="0095439D"/>
    <w:rsid w:val="009549D8"/>
    <w:rsid w:val="00962A7E"/>
    <w:rsid w:val="0096335F"/>
    <w:rsid w:val="0097357F"/>
    <w:rsid w:val="0097462E"/>
    <w:rsid w:val="00985764"/>
    <w:rsid w:val="009920A8"/>
    <w:rsid w:val="00992F65"/>
    <w:rsid w:val="009938B1"/>
    <w:rsid w:val="00993CB5"/>
    <w:rsid w:val="009A5ECB"/>
    <w:rsid w:val="009A60D6"/>
    <w:rsid w:val="009B6B93"/>
    <w:rsid w:val="009C20A0"/>
    <w:rsid w:val="009C790F"/>
    <w:rsid w:val="009D01E6"/>
    <w:rsid w:val="009D1014"/>
    <w:rsid w:val="009D5229"/>
    <w:rsid w:val="009E0011"/>
    <w:rsid w:val="009E0A5D"/>
    <w:rsid w:val="009F16E7"/>
    <w:rsid w:val="009F54CD"/>
    <w:rsid w:val="009F79C8"/>
    <w:rsid w:val="00A009AF"/>
    <w:rsid w:val="00A034C6"/>
    <w:rsid w:val="00A03AF4"/>
    <w:rsid w:val="00A104AA"/>
    <w:rsid w:val="00A12AAC"/>
    <w:rsid w:val="00A156A7"/>
    <w:rsid w:val="00A205BF"/>
    <w:rsid w:val="00A30187"/>
    <w:rsid w:val="00A308BD"/>
    <w:rsid w:val="00A342B6"/>
    <w:rsid w:val="00A35F71"/>
    <w:rsid w:val="00A4059F"/>
    <w:rsid w:val="00A40BD7"/>
    <w:rsid w:val="00A45A0C"/>
    <w:rsid w:val="00A67E6D"/>
    <w:rsid w:val="00A74EC6"/>
    <w:rsid w:val="00A768CF"/>
    <w:rsid w:val="00A769CE"/>
    <w:rsid w:val="00A828E0"/>
    <w:rsid w:val="00AA3B8A"/>
    <w:rsid w:val="00AC5336"/>
    <w:rsid w:val="00AD0555"/>
    <w:rsid w:val="00AD0A24"/>
    <w:rsid w:val="00AD3541"/>
    <w:rsid w:val="00AD48FB"/>
    <w:rsid w:val="00AE2AA3"/>
    <w:rsid w:val="00AE4DB6"/>
    <w:rsid w:val="00AE669A"/>
    <w:rsid w:val="00AF7C4B"/>
    <w:rsid w:val="00B01C81"/>
    <w:rsid w:val="00B060A0"/>
    <w:rsid w:val="00B12293"/>
    <w:rsid w:val="00B13CC3"/>
    <w:rsid w:val="00B24B10"/>
    <w:rsid w:val="00B30C1F"/>
    <w:rsid w:val="00B35E98"/>
    <w:rsid w:val="00B36193"/>
    <w:rsid w:val="00B36EA5"/>
    <w:rsid w:val="00B464B7"/>
    <w:rsid w:val="00B503BA"/>
    <w:rsid w:val="00B61E88"/>
    <w:rsid w:val="00B636DA"/>
    <w:rsid w:val="00B83CCB"/>
    <w:rsid w:val="00B84058"/>
    <w:rsid w:val="00B8694A"/>
    <w:rsid w:val="00BB0808"/>
    <w:rsid w:val="00BB1687"/>
    <w:rsid w:val="00BB3E2B"/>
    <w:rsid w:val="00BD09DE"/>
    <w:rsid w:val="00BD24FE"/>
    <w:rsid w:val="00BD6321"/>
    <w:rsid w:val="00BE098A"/>
    <w:rsid w:val="00BE3359"/>
    <w:rsid w:val="00BE53D5"/>
    <w:rsid w:val="00BF034C"/>
    <w:rsid w:val="00C078C8"/>
    <w:rsid w:val="00C15C5F"/>
    <w:rsid w:val="00C222DF"/>
    <w:rsid w:val="00C23A64"/>
    <w:rsid w:val="00C25B65"/>
    <w:rsid w:val="00C36E06"/>
    <w:rsid w:val="00C40308"/>
    <w:rsid w:val="00C446BE"/>
    <w:rsid w:val="00C52DDD"/>
    <w:rsid w:val="00C53BF9"/>
    <w:rsid w:val="00C57814"/>
    <w:rsid w:val="00C6420E"/>
    <w:rsid w:val="00C6722B"/>
    <w:rsid w:val="00C76B57"/>
    <w:rsid w:val="00C801DE"/>
    <w:rsid w:val="00C81429"/>
    <w:rsid w:val="00C828EC"/>
    <w:rsid w:val="00C87DD6"/>
    <w:rsid w:val="00CA776D"/>
    <w:rsid w:val="00CC1824"/>
    <w:rsid w:val="00CC3878"/>
    <w:rsid w:val="00CD07C2"/>
    <w:rsid w:val="00CD0FAE"/>
    <w:rsid w:val="00CD111E"/>
    <w:rsid w:val="00CD308D"/>
    <w:rsid w:val="00CE05A0"/>
    <w:rsid w:val="00CE0DCD"/>
    <w:rsid w:val="00CE2656"/>
    <w:rsid w:val="00CE47C8"/>
    <w:rsid w:val="00CE678D"/>
    <w:rsid w:val="00D015A5"/>
    <w:rsid w:val="00D14950"/>
    <w:rsid w:val="00D16CCD"/>
    <w:rsid w:val="00D279EA"/>
    <w:rsid w:val="00D30944"/>
    <w:rsid w:val="00D53B71"/>
    <w:rsid w:val="00D705F6"/>
    <w:rsid w:val="00D70868"/>
    <w:rsid w:val="00D76A7B"/>
    <w:rsid w:val="00D82A86"/>
    <w:rsid w:val="00D87D92"/>
    <w:rsid w:val="00D91533"/>
    <w:rsid w:val="00D948F6"/>
    <w:rsid w:val="00D95477"/>
    <w:rsid w:val="00DA0260"/>
    <w:rsid w:val="00DA432A"/>
    <w:rsid w:val="00DA4F67"/>
    <w:rsid w:val="00DA6886"/>
    <w:rsid w:val="00DA7E00"/>
    <w:rsid w:val="00DB3295"/>
    <w:rsid w:val="00DB44F1"/>
    <w:rsid w:val="00DB51B2"/>
    <w:rsid w:val="00DD3FBD"/>
    <w:rsid w:val="00DE11D9"/>
    <w:rsid w:val="00DF032A"/>
    <w:rsid w:val="00DF1D52"/>
    <w:rsid w:val="00DF7088"/>
    <w:rsid w:val="00E002D5"/>
    <w:rsid w:val="00E20565"/>
    <w:rsid w:val="00E21472"/>
    <w:rsid w:val="00E232F8"/>
    <w:rsid w:val="00E34163"/>
    <w:rsid w:val="00E452C2"/>
    <w:rsid w:val="00E46A71"/>
    <w:rsid w:val="00E47F35"/>
    <w:rsid w:val="00E50330"/>
    <w:rsid w:val="00E5300E"/>
    <w:rsid w:val="00E54553"/>
    <w:rsid w:val="00E570FB"/>
    <w:rsid w:val="00E636C2"/>
    <w:rsid w:val="00E65213"/>
    <w:rsid w:val="00E6533F"/>
    <w:rsid w:val="00E75E24"/>
    <w:rsid w:val="00E760FD"/>
    <w:rsid w:val="00E772D2"/>
    <w:rsid w:val="00E94799"/>
    <w:rsid w:val="00EB42FB"/>
    <w:rsid w:val="00EC66C5"/>
    <w:rsid w:val="00ED714C"/>
    <w:rsid w:val="00EE202A"/>
    <w:rsid w:val="00EE52F3"/>
    <w:rsid w:val="00EF3C6A"/>
    <w:rsid w:val="00EF4E56"/>
    <w:rsid w:val="00EF60CC"/>
    <w:rsid w:val="00EF6E8F"/>
    <w:rsid w:val="00F00BBF"/>
    <w:rsid w:val="00F05094"/>
    <w:rsid w:val="00F10F9A"/>
    <w:rsid w:val="00F11BCD"/>
    <w:rsid w:val="00F13162"/>
    <w:rsid w:val="00F251B9"/>
    <w:rsid w:val="00F25415"/>
    <w:rsid w:val="00F313DC"/>
    <w:rsid w:val="00F34C69"/>
    <w:rsid w:val="00F44DD4"/>
    <w:rsid w:val="00F54BCA"/>
    <w:rsid w:val="00F557EB"/>
    <w:rsid w:val="00F63FAC"/>
    <w:rsid w:val="00F74629"/>
    <w:rsid w:val="00F76F37"/>
    <w:rsid w:val="00F801E9"/>
    <w:rsid w:val="00F92EE7"/>
    <w:rsid w:val="00F97134"/>
    <w:rsid w:val="00FA4D3B"/>
    <w:rsid w:val="00FA63CC"/>
    <w:rsid w:val="00FD4BCF"/>
    <w:rsid w:val="00FE2786"/>
    <w:rsid w:val="00FE36AE"/>
    <w:rsid w:val="00FF0DD9"/>
    <w:rsid w:val="00FF1B4C"/>
    <w:rsid w:val="00FF26C0"/>
    <w:rsid w:val="00FF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7373EE"/>
  <w15:docId w15:val="{99D68C27-6084-4303-B44A-0C31FEBB3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3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956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473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7936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270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426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25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1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84203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2497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7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354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0940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5687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681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7161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148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388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4304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1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3917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052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585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9904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868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054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616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265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657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2576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2814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707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6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7220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401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845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958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879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595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424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3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306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3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1649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222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414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754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354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487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13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533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586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32028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29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682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487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585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81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0663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821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95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283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3449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3140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158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1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8739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24747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334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007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797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4101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196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602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37232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8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390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2710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486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806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1834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489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2192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3186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628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448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478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083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2685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0460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1374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010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780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298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9327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8453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8546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764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1159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9808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4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748740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4501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8695">
          <w:marLeft w:val="300"/>
          <w:marRight w:val="30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2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16132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410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ser%20P\Desktop\ASISTENCIA\DEFUNCIONES\2019\DEFUNCIONES%202019\PROV2-%20%2020-01-2019%20MECEDES%20OTERO%20OTERO\MURAL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5424E-68D2-44D6-9D1C-C4702D217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MURAL</Template>
  <TotalTime>0</TotalTime>
  <Pages>1</Pages>
  <Words>174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Viser P</dc:creator>
  <cp:lastModifiedBy>Blas</cp:lastModifiedBy>
  <cp:revision>2</cp:revision>
  <cp:lastPrinted>2024-08-03T09:02:00Z</cp:lastPrinted>
  <dcterms:created xsi:type="dcterms:W3CDTF">2024-08-03T09:09:00Z</dcterms:created>
  <dcterms:modified xsi:type="dcterms:W3CDTF">2024-08-03T09:09:00Z</dcterms:modified>
</cp:coreProperties>
</file>